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13EF" w:rsidRDefault="005F13EF" w:rsidP="00DE106A">
      <w:pPr>
        <w:jc w:val="center"/>
        <w:rPr>
          <w:rFonts w:ascii="Arial" w:hAnsi="Arial" w:cs="Arial"/>
          <w:b/>
          <w:sz w:val="8"/>
          <w:szCs w:val="32"/>
        </w:rPr>
      </w:pPr>
    </w:p>
    <w:p w:rsidR="00DE106A" w:rsidRPr="00DE106A" w:rsidRDefault="00DE106A" w:rsidP="00DE106A">
      <w:pPr>
        <w:jc w:val="center"/>
        <w:rPr>
          <w:rFonts w:ascii="Arial" w:hAnsi="Arial" w:cs="Arial"/>
          <w:b/>
          <w:sz w:val="32"/>
          <w:szCs w:val="32"/>
        </w:rPr>
      </w:pPr>
      <w:r w:rsidRPr="00DE106A">
        <w:rPr>
          <w:rFonts w:ascii="Arial" w:hAnsi="Arial" w:cs="Arial"/>
          <w:noProof/>
          <w:sz w:val="32"/>
          <w:szCs w:val="32"/>
          <w:lang w:eastAsia="en-GB"/>
        </w:rPr>
        <w:drawing>
          <wp:anchor distT="0" distB="0" distL="114300" distR="114300" simplePos="0" relativeHeight="251687936" behindDoc="0" locked="0" layoutInCell="1" allowOverlap="1" wp14:anchorId="288290EA" wp14:editId="33FE3B4C">
            <wp:simplePos x="0" y="0"/>
            <wp:positionH relativeFrom="column">
              <wp:posOffset>160558</wp:posOffset>
            </wp:positionH>
            <wp:positionV relativeFrom="paragraph">
              <wp:posOffset>9493</wp:posOffset>
            </wp:positionV>
            <wp:extent cx="723900" cy="704215"/>
            <wp:effectExtent l="0" t="0" r="0" b="635"/>
            <wp:wrapNone/>
            <wp:docPr id="4" name="Picture 4" descr="SMS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MS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04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106A">
        <w:rPr>
          <w:rFonts w:ascii="Arial" w:hAnsi="Arial" w:cs="Arial"/>
          <w:b/>
          <w:sz w:val="32"/>
          <w:szCs w:val="32"/>
        </w:rPr>
        <w:t>ST. MARTIN’S SCHOOL</w:t>
      </w:r>
    </w:p>
    <w:p w:rsidR="00BC7004" w:rsidRPr="00DE106A" w:rsidRDefault="00DE106A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47E5B60" wp14:editId="1E843C35">
                <wp:simplePos x="0" y="0"/>
                <wp:positionH relativeFrom="column">
                  <wp:posOffset>4874859</wp:posOffset>
                </wp:positionH>
                <wp:positionV relativeFrom="paragraph">
                  <wp:posOffset>3458</wp:posOffset>
                </wp:positionV>
                <wp:extent cx="1485172" cy="302858"/>
                <wp:effectExtent l="0" t="0" r="20320" b="2159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172" cy="3028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7004" w:rsidRDefault="00DF6A7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DATE: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7E5B6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83.85pt;margin-top:.25pt;width:116.95pt;height:23.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">
                <v:textbox>
                  <w:txbxContent>
                    <w:p w:rsidR="00BC7004" w:rsidRDefault="00DF6A7F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DATE:</w:t>
                      </w:r>
                    </w:p>
                  </w:txbxContent>
                </v:textbox>
              </v:shape>
            </w:pict>
          </mc:Fallback>
        </mc:AlternateContent>
      </w:r>
      <w:r w:rsidR="00F35CA5" w:rsidRPr="00DE106A">
        <w:rPr>
          <w:rFonts w:ascii="Arial" w:hAnsi="Arial" w:cs="Arial"/>
          <w:b/>
          <w:sz w:val="32"/>
          <w:szCs w:val="32"/>
        </w:rPr>
        <w:t xml:space="preserve">PE </w:t>
      </w:r>
      <w:r w:rsidR="00DF6A7F" w:rsidRPr="00DE106A">
        <w:rPr>
          <w:rFonts w:ascii="Arial" w:hAnsi="Arial" w:cs="Arial"/>
          <w:b/>
          <w:sz w:val="32"/>
          <w:szCs w:val="32"/>
        </w:rPr>
        <w:t xml:space="preserve">UNIFORM ORDER FORM </w:t>
      </w:r>
      <w:r w:rsidR="00D6230B" w:rsidRPr="00DE106A">
        <w:rPr>
          <w:rFonts w:ascii="Arial" w:hAnsi="Arial" w:cs="Arial"/>
          <w:b/>
          <w:sz w:val="32"/>
          <w:szCs w:val="32"/>
        </w:rPr>
        <w:t>2019/2020</w:t>
      </w:r>
    </w:p>
    <w:p w:rsidR="00BC7004" w:rsidRDefault="00DE106A">
      <w:pPr>
        <w:pStyle w:val="NoSpacing"/>
        <w:ind w:left="720" w:firstLine="7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A74B9C3" wp14:editId="4B075D08">
                <wp:simplePos x="0" y="0"/>
                <wp:positionH relativeFrom="margin">
                  <wp:align>left</wp:align>
                </wp:positionH>
                <wp:positionV relativeFrom="paragraph">
                  <wp:posOffset>109924</wp:posOffset>
                </wp:positionV>
                <wp:extent cx="6377503" cy="2277263"/>
                <wp:effectExtent l="0" t="0" r="23495" b="279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7503" cy="227726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7004" w:rsidRDefault="00BC7004">
                            <w:pPr>
                              <w:pStyle w:val="NoSpacing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BC7004" w:rsidRDefault="00DF6A7F">
                            <w:pPr>
                              <w:pStyle w:val="NoSpacing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PUPIL NAME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:_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_________________</w:t>
                            </w:r>
                            <w:r w:rsidR="00DE106A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_______________________________</w:t>
                            </w:r>
                          </w:p>
                          <w:p w:rsidR="00BC7004" w:rsidRDefault="00BC7004">
                            <w:pPr>
                              <w:pStyle w:val="NoSpacing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BC7004" w:rsidRDefault="00DE106A">
                            <w:pPr>
                              <w:pStyle w:val="NoSpacing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PARENT/GUARDIAN NAME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:</w:t>
                            </w:r>
                            <w:r w:rsidR="00DF6A7F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_</w:t>
                            </w:r>
                            <w:proofErr w:type="gramEnd"/>
                            <w:r w:rsidR="00DF6A7F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____________________________________</w:t>
                            </w:r>
                          </w:p>
                          <w:p w:rsidR="00DE106A" w:rsidRDefault="00DE106A">
                            <w:pPr>
                              <w:pStyle w:val="NoSpacing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DE106A" w:rsidRDefault="00DE106A" w:rsidP="00DE106A">
                            <w:pPr>
                              <w:pStyle w:val="NoSpacing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PHONE NUMBER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:_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___________________________________________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_</w:t>
                            </w:r>
                          </w:p>
                          <w:p w:rsidR="00DE106A" w:rsidRDefault="00DE106A" w:rsidP="00DE106A">
                            <w:pPr>
                              <w:pStyle w:val="NoSpacing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DE106A" w:rsidRDefault="00DE106A" w:rsidP="00DE106A">
                            <w:pPr>
                              <w:pStyle w:val="NoSpacing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EMAIL ADDRESS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:_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___________________________________________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_</w:t>
                            </w:r>
                          </w:p>
                          <w:p w:rsidR="00BC7004" w:rsidRDefault="00BC7004">
                            <w:pPr>
                              <w:pStyle w:val="NoSpacing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BC7004" w:rsidRDefault="00DF6A7F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FEEDER PRIMARY SCHOOL (if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appli</w:t>
                            </w:r>
                            <w:r w:rsidR="00DE106A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c</w:t>
                            </w:r>
                            <w:proofErr w:type="spellEnd"/>
                            <w:r w:rsidR="00DE106A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):____________________________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74B9C3" id="_x0000_s1027" type="#_x0000_t202" style="position:absolute;left:0;text-align:left;margin-left:0;margin-top:8.65pt;width:502.15pt;height:179.3pt;z-index:251668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">
                <v:textbox>
                  <w:txbxContent>
                    <w:p w:rsidR="00BC7004" w:rsidRDefault="00BC7004">
                      <w:pPr>
                        <w:pStyle w:val="NoSpacing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BC7004" w:rsidRDefault="00DF6A7F">
                      <w:pPr>
                        <w:pStyle w:val="NoSpacing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PUPIL NAME</w:t>
                      </w:r>
                      <w:proofErr w:type="gram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:_</w:t>
                      </w:r>
                      <w:proofErr w:type="gram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_________________</w:t>
                      </w:r>
                      <w:r w:rsidR="00DE106A">
                        <w:rPr>
                          <w:rFonts w:ascii="Arial" w:hAnsi="Arial" w:cs="Arial"/>
                          <w:sz w:val="28"/>
                          <w:szCs w:val="28"/>
                        </w:rPr>
                        <w:t>_______________________________</w:t>
                      </w:r>
                    </w:p>
                    <w:p w:rsidR="00BC7004" w:rsidRDefault="00BC7004">
                      <w:pPr>
                        <w:pStyle w:val="NoSpacing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BC7004" w:rsidRDefault="00DE106A">
                      <w:pPr>
                        <w:pStyle w:val="NoSpacing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PARENT/GUARDIAN NAME</w:t>
                      </w:r>
                      <w:proofErr w:type="gram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:</w:t>
                      </w:r>
                      <w:r w:rsidR="00DF6A7F">
                        <w:rPr>
                          <w:rFonts w:ascii="Arial" w:hAnsi="Arial" w:cs="Arial"/>
                          <w:sz w:val="28"/>
                          <w:szCs w:val="28"/>
                        </w:rPr>
                        <w:t>_</w:t>
                      </w:r>
                      <w:proofErr w:type="gramEnd"/>
                      <w:r w:rsidR="00DF6A7F">
                        <w:rPr>
                          <w:rFonts w:ascii="Arial" w:hAnsi="Arial" w:cs="Arial"/>
                          <w:sz w:val="28"/>
                          <w:szCs w:val="28"/>
                        </w:rPr>
                        <w:t>____________________________________</w:t>
                      </w:r>
                    </w:p>
                    <w:p w:rsidR="00DE106A" w:rsidRDefault="00DE106A">
                      <w:pPr>
                        <w:pStyle w:val="NoSpacing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DE106A" w:rsidRDefault="00DE106A" w:rsidP="00DE106A">
                      <w:pPr>
                        <w:pStyle w:val="NoSpacing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PHONE NUMBER</w:t>
                      </w:r>
                      <w:proofErr w:type="gram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:_</w:t>
                      </w:r>
                      <w:proofErr w:type="gram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___________________________________________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_</w:t>
                      </w:r>
                    </w:p>
                    <w:p w:rsidR="00DE106A" w:rsidRDefault="00DE106A" w:rsidP="00DE106A">
                      <w:pPr>
                        <w:pStyle w:val="NoSpacing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DE106A" w:rsidRDefault="00DE106A" w:rsidP="00DE106A">
                      <w:pPr>
                        <w:pStyle w:val="NoSpacing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EMAIL ADDRESS</w:t>
                      </w:r>
                      <w:proofErr w:type="gram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:_</w:t>
                      </w:r>
                      <w:proofErr w:type="gram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___________________________________________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_</w:t>
                      </w:r>
                    </w:p>
                    <w:p w:rsidR="00BC7004" w:rsidRDefault="00BC7004">
                      <w:pPr>
                        <w:pStyle w:val="NoSpacing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BC7004" w:rsidRDefault="00DF6A7F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FEEDER PRIMARY SCHOOL (if </w:t>
                      </w:r>
                      <w:proofErr w:type="spell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appli</w:t>
                      </w:r>
                      <w:r w:rsidR="00DE106A">
                        <w:rPr>
                          <w:rFonts w:ascii="Arial" w:hAnsi="Arial" w:cs="Arial"/>
                          <w:sz w:val="28"/>
                          <w:szCs w:val="28"/>
                        </w:rPr>
                        <w:t>c</w:t>
                      </w:r>
                      <w:proofErr w:type="spellEnd"/>
                      <w:r w:rsidR="00DE106A">
                        <w:rPr>
                          <w:rFonts w:ascii="Arial" w:hAnsi="Arial" w:cs="Arial"/>
                          <w:sz w:val="28"/>
                          <w:szCs w:val="28"/>
                        </w:rPr>
                        <w:t>):____________________________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F6A7F">
        <w:rPr>
          <w:rFonts w:ascii="Arial" w:hAnsi="Arial" w:cs="Arial"/>
          <w:sz w:val="24"/>
          <w:szCs w:val="24"/>
        </w:rPr>
        <w:tab/>
      </w:r>
    </w:p>
    <w:p w:rsidR="00BC7004" w:rsidRDefault="00DF6A7F" w:rsidP="00DE106A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</w:p>
    <w:p w:rsidR="00BC7004" w:rsidRDefault="00BC7004">
      <w:pPr>
        <w:pStyle w:val="NoSpacing"/>
        <w:rPr>
          <w:rFonts w:ascii="Arial" w:hAnsi="Arial" w:cs="Arial"/>
        </w:rPr>
      </w:pPr>
    </w:p>
    <w:p w:rsidR="00BC7004" w:rsidRDefault="00BC7004">
      <w:pPr>
        <w:pStyle w:val="NoSpacing"/>
        <w:rPr>
          <w:rFonts w:ascii="Arial" w:hAnsi="Arial" w:cs="Arial"/>
        </w:rPr>
      </w:pPr>
    </w:p>
    <w:p w:rsidR="00BC7004" w:rsidRDefault="00BC7004">
      <w:pPr>
        <w:pStyle w:val="NoSpacing"/>
        <w:rPr>
          <w:rFonts w:ascii="Arial" w:hAnsi="Arial" w:cs="Arial"/>
        </w:rPr>
      </w:pPr>
    </w:p>
    <w:p w:rsidR="00BC7004" w:rsidRDefault="00BC7004">
      <w:pPr>
        <w:pStyle w:val="NoSpacing"/>
        <w:rPr>
          <w:rFonts w:ascii="Arial" w:hAnsi="Arial" w:cs="Arial"/>
        </w:rPr>
      </w:pPr>
    </w:p>
    <w:p w:rsidR="00BC7004" w:rsidRDefault="00BC7004">
      <w:pPr>
        <w:pStyle w:val="NoSpacing"/>
        <w:rPr>
          <w:rFonts w:ascii="Arial" w:hAnsi="Arial" w:cs="Arial"/>
        </w:rPr>
      </w:pPr>
    </w:p>
    <w:p w:rsidR="00BC7004" w:rsidRDefault="00BC7004">
      <w:pPr>
        <w:pStyle w:val="NoSpacing"/>
        <w:rPr>
          <w:rFonts w:ascii="Arial" w:hAnsi="Arial" w:cs="Arial"/>
        </w:rPr>
      </w:pPr>
    </w:p>
    <w:p w:rsidR="00BC7004" w:rsidRDefault="00BC7004">
      <w:pPr>
        <w:pStyle w:val="NoSpacing"/>
        <w:rPr>
          <w:rFonts w:ascii="Arial" w:hAnsi="Arial" w:cs="Arial"/>
        </w:rPr>
      </w:pPr>
    </w:p>
    <w:p w:rsidR="00BC7004" w:rsidRDefault="00BC7004">
      <w:pPr>
        <w:pStyle w:val="NoSpacing"/>
        <w:rPr>
          <w:rFonts w:ascii="Arial" w:hAnsi="Arial" w:cs="Arial"/>
        </w:rPr>
      </w:pPr>
    </w:p>
    <w:p w:rsidR="00BC7004" w:rsidRDefault="00BC7004">
      <w:pPr>
        <w:pStyle w:val="NoSpacing"/>
        <w:rPr>
          <w:rFonts w:ascii="Arial" w:hAnsi="Arial" w:cs="Arial"/>
        </w:rPr>
      </w:pPr>
    </w:p>
    <w:p w:rsidR="00BC7004" w:rsidRDefault="00BC7004">
      <w:pPr>
        <w:pStyle w:val="NoSpacing"/>
        <w:rPr>
          <w:rFonts w:ascii="Arial" w:hAnsi="Arial" w:cs="Arial"/>
        </w:rPr>
      </w:pPr>
    </w:p>
    <w:p w:rsidR="00BC7004" w:rsidRDefault="00BC7004">
      <w:pPr>
        <w:pStyle w:val="NoSpacing"/>
        <w:rPr>
          <w:rFonts w:ascii="Arial" w:hAnsi="Arial" w:cs="Arial"/>
        </w:rPr>
      </w:pPr>
    </w:p>
    <w:p w:rsidR="00BC7004" w:rsidRDefault="00BC7004">
      <w:pPr>
        <w:pStyle w:val="NoSpacing"/>
        <w:rPr>
          <w:rFonts w:ascii="Arial" w:hAnsi="Arial" w:cs="Arial"/>
        </w:rPr>
      </w:pPr>
    </w:p>
    <w:p w:rsidR="00BC7004" w:rsidRDefault="00BC7004">
      <w:pPr>
        <w:pStyle w:val="NoSpacing"/>
        <w:rPr>
          <w:rFonts w:ascii="Arial" w:hAnsi="Arial" w:cs="Arial"/>
        </w:rPr>
      </w:pPr>
    </w:p>
    <w:tbl>
      <w:tblPr>
        <w:tblStyle w:val="TableGrid"/>
        <w:tblW w:w="10031" w:type="dxa"/>
        <w:tblLayout w:type="fixed"/>
        <w:tblLook w:val="04A0" w:firstRow="1" w:lastRow="0" w:firstColumn="1" w:lastColumn="0" w:noHBand="0" w:noVBand="1"/>
      </w:tblPr>
      <w:tblGrid>
        <w:gridCol w:w="2660"/>
        <w:gridCol w:w="1559"/>
        <w:gridCol w:w="1134"/>
        <w:gridCol w:w="1559"/>
        <w:gridCol w:w="1276"/>
        <w:gridCol w:w="1843"/>
      </w:tblGrid>
      <w:tr w:rsidR="00BC7004">
        <w:tc>
          <w:tcPr>
            <w:tcW w:w="2660" w:type="dxa"/>
          </w:tcPr>
          <w:p w:rsidR="00BC7004" w:rsidRDefault="00BC7004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C7004" w:rsidRDefault="00DF6A7F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1559" w:type="dxa"/>
          </w:tcPr>
          <w:p w:rsidR="00BC7004" w:rsidRDefault="00BC7004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C7004" w:rsidRDefault="00DF6A7F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BOY/GIRL</w:t>
            </w:r>
          </w:p>
          <w:p w:rsidR="00BC7004" w:rsidRDefault="00BC7004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BC7004" w:rsidRDefault="00BC7004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C7004" w:rsidRDefault="00DF6A7F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SIZE</w:t>
            </w:r>
          </w:p>
          <w:p w:rsidR="00BC7004" w:rsidRDefault="00BC7004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BC7004" w:rsidRDefault="00BC7004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C7004" w:rsidRDefault="00DF6A7F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QUANTITY</w:t>
            </w:r>
          </w:p>
        </w:tc>
        <w:tc>
          <w:tcPr>
            <w:tcW w:w="1276" w:type="dxa"/>
          </w:tcPr>
          <w:p w:rsidR="00BC7004" w:rsidRDefault="00BC7004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C7004" w:rsidRDefault="00DF6A7F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PRICE</w:t>
            </w:r>
          </w:p>
        </w:tc>
        <w:tc>
          <w:tcPr>
            <w:tcW w:w="1843" w:type="dxa"/>
            <w:vAlign w:val="center"/>
          </w:tcPr>
          <w:p w:rsidR="00BC7004" w:rsidRDefault="00DF6A7F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IN STOCK / TO BE ORDERED</w:t>
            </w:r>
          </w:p>
          <w:p w:rsidR="00BC7004" w:rsidRDefault="00DF6A7F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(FOR FINANCE OFFICE ONLY</w:t>
            </w:r>
          </w:p>
        </w:tc>
      </w:tr>
      <w:tr w:rsidR="00BC7004">
        <w:trPr>
          <w:trHeight w:val="523"/>
        </w:trPr>
        <w:tc>
          <w:tcPr>
            <w:tcW w:w="2660" w:type="dxa"/>
            <w:vAlign w:val="center"/>
          </w:tcPr>
          <w:p w:rsidR="00BC7004" w:rsidRDefault="00DF6A7F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GAMES JERSEY</w:t>
            </w:r>
          </w:p>
        </w:tc>
        <w:tc>
          <w:tcPr>
            <w:tcW w:w="1559" w:type="dxa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134" w:type="dxa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559" w:type="dxa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276" w:type="dxa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</w:tr>
      <w:tr w:rsidR="00BC7004">
        <w:trPr>
          <w:trHeight w:val="523"/>
        </w:trPr>
        <w:tc>
          <w:tcPr>
            <w:tcW w:w="2660" w:type="dxa"/>
            <w:vAlign w:val="center"/>
          </w:tcPr>
          <w:p w:rsidR="00BC7004" w:rsidRDefault="00DF6A7F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PE SHORT</w:t>
            </w:r>
          </w:p>
        </w:tc>
        <w:tc>
          <w:tcPr>
            <w:tcW w:w="1559" w:type="dxa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134" w:type="dxa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559" w:type="dxa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276" w:type="dxa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</w:tr>
      <w:tr w:rsidR="00BC7004">
        <w:trPr>
          <w:trHeight w:val="523"/>
        </w:trPr>
        <w:tc>
          <w:tcPr>
            <w:tcW w:w="2660" w:type="dxa"/>
            <w:vAlign w:val="center"/>
          </w:tcPr>
          <w:p w:rsidR="00BC7004" w:rsidRDefault="00DF6A7F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PE T-SHIRT</w:t>
            </w:r>
          </w:p>
        </w:tc>
        <w:tc>
          <w:tcPr>
            <w:tcW w:w="1559" w:type="dxa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134" w:type="dxa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559" w:type="dxa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276" w:type="dxa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</w:tr>
      <w:tr w:rsidR="00BC7004">
        <w:trPr>
          <w:trHeight w:val="523"/>
        </w:trPr>
        <w:tc>
          <w:tcPr>
            <w:tcW w:w="2660" w:type="dxa"/>
            <w:vAlign w:val="center"/>
          </w:tcPr>
          <w:p w:rsidR="00BC7004" w:rsidRDefault="00DF6A7F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MIDLAYER  *** </w:t>
            </w:r>
          </w:p>
          <w:p w:rsidR="00BC7004" w:rsidRDefault="00DF6A7F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sz w:val="16"/>
                <w:szCs w:val="16"/>
              </w:rPr>
              <w:t>optional offer)</w:t>
            </w:r>
          </w:p>
        </w:tc>
        <w:tc>
          <w:tcPr>
            <w:tcW w:w="1559" w:type="dxa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134" w:type="dxa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559" w:type="dxa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276" w:type="dxa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</w:tr>
      <w:tr w:rsidR="00BC7004">
        <w:trPr>
          <w:trHeight w:val="523"/>
        </w:trPr>
        <w:tc>
          <w:tcPr>
            <w:tcW w:w="2660" w:type="dxa"/>
            <w:vAlign w:val="center"/>
          </w:tcPr>
          <w:p w:rsidR="00BC7004" w:rsidRDefault="00DF6A7F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TECH PANT</w:t>
            </w:r>
          </w:p>
        </w:tc>
        <w:tc>
          <w:tcPr>
            <w:tcW w:w="1559" w:type="dxa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134" w:type="dxa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559" w:type="dxa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276" w:type="dxa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</w:tr>
      <w:tr w:rsidR="00BC7004">
        <w:trPr>
          <w:trHeight w:val="523"/>
        </w:trPr>
        <w:tc>
          <w:tcPr>
            <w:tcW w:w="2660" w:type="dxa"/>
            <w:vAlign w:val="center"/>
          </w:tcPr>
          <w:p w:rsidR="00BC7004" w:rsidRDefault="00DF6A7F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LEGGING</w:t>
            </w:r>
          </w:p>
        </w:tc>
        <w:tc>
          <w:tcPr>
            <w:tcW w:w="1559" w:type="dxa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134" w:type="dxa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559" w:type="dxa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276" w:type="dxa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</w:tr>
      <w:tr w:rsidR="00BC7004">
        <w:trPr>
          <w:trHeight w:val="523"/>
        </w:trPr>
        <w:tc>
          <w:tcPr>
            <w:tcW w:w="2660" w:type="dxa"/>
            <w:vAlign w:val="center"/>
          </w:tcPr>
          <w:p w:rsidR="00BC7004" w:rsidRDefault="00DF6A7F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SKORT</w:t>
            </w:r>
          </w:p>
        </w:tc>
        <w:tc>
          <w:tcPr>
            <w:tcW w:w="1559" w:type="dxa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134" w:type="dxa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559" w:type="dxa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276" w:type="dxa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</w:tr>
      <w:tr w:rsidR="00BC7004">
        <w:trPr>
          <w:trHeight w:val="523"/>
        </w:trPr>
        <w:tc>
          <w:tcPr>
            <w:tcW w:w="2660" w:type="dxa"/>
            <w:vAlign w:val="center"/>
          </w:tcPr>
          <w:p w:rsidR="00BC7004" w:rsidRDefault="00DF6A7F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SOCK</w:t>
            </w:r>
          </w:p>
        </w:tc>
        <w:tc>
          <w:tcPr>
            <w:tcW w:w="1559" w:type="dxa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134" w:type="dxa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559" w:type="dxa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276" w:type="dxa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</w:tr>
      <w:tr w:rsidR="00BC7004">
        <w:trPr>
          <w:trHeight w:val="523"/>
        </w:trPr>
        <w:tc>
          <w:tcPr>
            <w:tcW w:w="2660" w:type="dxa"/>
            <w:vAlign w:val="center"/>
          </w:tcPr>
          <w:p w:rsidR="00BC7004" w:rsidRDefault="00DF6A7F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SWIM SHORT / SWIMSUIT</w:t>
            </w:r>
          </w:p>
        </w:tc>
        <w:tc>
          <w:tcPr>
            <w:tcW w:w="1559" w:type="dxa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134" w:type="dxa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559" w:type="dxa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276" w:type="dxa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</w:tr>
      <w:tr w:rsidR="00BC7004">
        <w:trPr>
          <w:trHeight w:val="523"/>
        </w:trPr>
        <w:tc>
          <w:tcPr>
            <w:tcW w:w="2660" w:type="dxa"/>
            <w:vAlign w:val="center"/>
          </w:tcPr>
          <w:p w:rsidR="00BC7004" w:rsidRDefault="00DF6A7F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DRINKS BOTTLE </w:t>
            </w:r>
          </w:p>
        </w:tc>
        <w:tc>
          <w:tcPr>
            <w:tcW w:w="1559" w:type="dxa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134" w:type="dxa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559" w:type="dxa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276" w:type="dxa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</w:tr>
      <w:tr w:rsidR="00BC7004">
        <w:trPr>
          <w:trHeight w:val="523"/>
        </w:trPr>
        <w:tc>
          <w:tcPr>
            <w:tcW w:w="2660" w:type="dxa"/>
            <w:vAlign w:val="center"/>
          </w:tcPr>
          <w:p w:rsidR="00BC7004" w:rsidRDefault="00DF6A7F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RUCKSACK</w:t>
            </w:r>
          </w:p>
        </w:tc>
        <w:tc>
          <w:tcPr>
            <w:tcW w:w="1559" w:type="dxa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134" w:type="dxa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559" w:type="dxa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276" w:type="dxa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</w:tr>
      <w:tr w:rsidR="00BC7004">
        <w:trPr>
          <w:trHeight w:val="523"/>
        </w:trPr>
        <w:tc>
          <w:tcPr>
            <w:tcW w:w="2660" w:type="dxa"/>
            <w:vAlign w:val="center"/>
          </w:tcPr>
          <w:p w:rsidR="00BC7004" w:rsidRDefault="00DF6A7F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HOLDALL</w:t>
            </w:r>
          </w:p>
        </w:tc>
        <w:tc>
          <w:tcPr>
            <w:tcW w:w="1559" w:type="dxa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134" w:type="dxa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559" w:type="dxa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276" w:type="dxa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44"/>
              </w:rPr>
            </w:pPr>
          </w:p>
        </w:tc>
      </w:tr>
      <w:tr w:rsidR="00BC7004">
        <w:trPr>
          <w:trHeight w:val="523"/>
        </w:trPr>
        <w:tc>
          <w:tcPr>
            <w:tcW w:w="2660" w:type="dxa"/>
            <w:vAlign w:val="center"/>
          </w:tcPr>
          <w:p w:rsidR="00BC7004" w:rsidRDefault="00DF6A7F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TOTAL PRICE</w:t>
            </w:r>
          </w:p>
        </w:tc>
        <w:tc>
          <w:tcPr>
            <w:tcW w:w="4252" w:type="dxa"/>
            <w:gridSpan w:val="3"/>
          </w:tcPr>
          <w:p w:rsidR="00BC7004" w:rsidRDefault="00BC7004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BC7004" w:rsidRDefault="00DF6A7F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£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BC7004" w:rsidRDefault="00BC7004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</w:p>
        </w:tc>
      </w:tr>
    </w:tbl>
    <w:p w:rsidR="00BC7004" w:rsidRPr="00164214" w:rsidRDefault="00BC7004">
      <w:pPr>
        <w:pStyle w:val="NoSpacing"/>
        <w:rPr>
          <w:rFonts w:ascii="Arial" w:hAnsi="Arial" w:cs="Arial"/>
          <w:b/>
          <w:sz w:val="6"/>
          <w:szCs w:val="24"/>
        </w:rPr>
      </w:pPr>
    </w:p>
    <w:p w:rsidR="00DE106A" w:rsidRPr="005F13EF" w:rsidRDefault="00DE106A" w:rsidP="00DE106A">
      <w:pPr>
        <w:pStyle w:val="NoSpacing"/>
        <w:rPr>
          <w:rFonts w:ascii="Arial" w:hAnsi="Arial" w:cs="Arial"/>
          <w:sz w:val="2"/>
        </w:rPr>
      </w:pPr>
    </w:p>
    <w:p w:rsidR="00164214" w:rsidRDefault="00DE106A" w:rsidP="00DE106A">
      <w:pPr>
        <w:pStyle w:val="NoSpacing"/>
        <w:ind w:firstLine="720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  <w:szCs w:val="28"/>
        </w:rPr>
        <w:t xml:space="preserve">PLEASE VISIT </w:t>
      </w:r>
      <w:hyperlink r:id="rId8" w:tgtFrame="_blank" w:history="1">
        <w:r w:rsidRPr="00D27B00">
          <w:rPr>
            <w:rStyle w:val="Hyperlink"/>
            <w:rFonts w:ascii="Arial" w:hAnsi="Arial" w:cs="Arial"/>
            <w:color w:val="E31119"/>
            <w:sz w:val="40"/>
            <w:shd w:val="clear" w:color="auto" w:fill="FFFFFF"/>
          </w:rPr>
          <w:t>bit.ly/</w:t>
        </w:r>
        <w:proofErr w:type="spellStart"/>
        <w:r w:rsidRPr="00D27B00">
          <w:rPr>
            <w:rStyle w:val="Hyperlink"/>
            <w:rFonts w:ascii="Arial" w:hAnsi="Arial" w:cs="Arial"/>
            <w:color w:val="E31119"/>
            <w:sz w:val="40"/>
            <w:shd w:val="clear" w:color="auto" w:fill="FFFFFF"/>
          </w:rPr>
          <w:t>stmartinsshop</w:t>
        </w:r>
        <w:proofErr w:type="spellEnd"/>
      </w:hyperlink>
      <w:r w:rsidRPr="00D27B00">
        <w:rPr>
          <w:sz w:val="40"/>
        </w:rPr>
        <w:t xml:space="preserve"> </w:t>
      </w:r>
      <w:r w:rsidR="00164214">
        <w:rPr>
          <w:rFonts w:ascii="Arial" w:hAnsi="Arial" w:cs="Arial"/>
          <w:b/>
          <w:sz w:val="28"/>
        </w:rPr>
        <w:t>TO PLACE AN</w:t>
      </w:r>
    </w:p>
    <w:p w:rsidR="00DE106A" w:rsidRPr="00DE106A" w:rsidRDefault="00DE106A" w:rsidP="00DE106A">
      <w:pPr>
        <w:pStyle w:val="NoSpacing"/>
        <w:ind w:firstLine="720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 xml:space="preserve">ORDER </w:t>
      </w:r>
      <w:r w:rsidRPr="004333BE">
        <w:rPr>
          <w:rFonts w:ascii="Arial" w:hAnsi="Arial" w:cs="Arial"/>
          <w:b/>
          <w:sz w:val="28"/>
        </w:rPr>
        <w:t>AND PAY</w:t>
      </w:r>
      <w:r w:rsidR="00164214">
        <w:rPr>
          <w:rFonts w:ascii="Arial" w:hAnsi="Arial" w:cs="Arial"/>
          <w:b/>
          <w:sz w:val="28"/>
        </w:rPr>
        <w:t xml:space="preserve"> </w:t>
      </w:r>
      <w:r w:rsidR="000D3661">
        <w:rPr>
          <w:rFonts w:ascii="Arial" w:hAnsi="Arial" w:cs="Arial"/>
          <w:b/>
          <w:sz w:val="28"/>
        </w:rPr>
        <w:t xml:space="preserve">ONLINE </w:t>
      </w:r>
      <w:r w:rsidR="00164214">
        <w:rPr>
          <w:rFonts w:ascii="Arial" w:hAnsi="Arial" w:cs="Arial"/>
          <w:b/>
          <w:sz w:val="28"/>
        </w:rPr>
        <w:t>OR BRING THIS FORM TO ST</w:t>
      </w:r>
      <w:r w:rsidR="0019766E">
        <w:rPr>
          <w:rFonts w:ascii="Arial" w:hAnsi="Arial" w:cs="Arial"/>
          <w:b/>
          <w:sz w:val="28"/>
        </w:rPr>
        <w:t>.</w:t>
      </w:r>
      <w:r w:rsidR="00164214">
        <w:rPr>
          <w:rFonts w:ascii="Arial" w:hAnsi="Arial" w:cs="Arial"/>
          <w:b/>
          <w:sz w:val="28"/>
        </w:rPr>
        <w:t xml:space="preserve"> MARTIN</w:t>
      </w:r>
      <w:r w:rsidR="0019766E">
        <w:rPr>
          <w:rFonts w:ascii="Arial" w:hAnsi="Arial" w:cs="Arial"/>
          <w:b/>
          <w:sz w:val="28"/>
        </w:rPr>
        <w:t>’</w:t>
      </w:r>
      <w:r w:rsidR="00164214">
        <w:rPr>
          <w:rFonts w:ascii="Arial" w:hAnsi="Arial" w:cs="Arial"/>
          <w:b/>
          <w:sz w:val="28"/>
        </w:rPr>
        <w:t>S SCHOOL SHOP WITH PAYMENT</w:t>
      </w:r>
    </w:p>
    <w:p w:rsidR="00DE106A" w:rsidRPr="00164214" w:rsidRDefault="00DE106A">
      <w:pPr>
        <w:pStyle w:val="NoSpacing"/>
        <w:rPr>
          <w:rFonts w:ascii="Arial" w:hAnsi="Arial" w:cs="Arial"/>
          <w:b/>
          <w:sz w:val="10"/>
          <w:szCs w:val="24"/>
        </w:rPr>
      </w:pPr>
    </w:p>
    <w:p w:rsidR="000B0B85" w:rsidRPr="000D0A78" w:rsidRDefault="00DF6A7F" w:rsidP="000D0A78">
      <w:pPr>
        <w:pStyle w:val="NoSpacing"/>
        <w:ind w:firstLine="720"/>
        <w:jc w:val="center"/>
        <w:rPr>
          <w:rFonts w:ascii="Arial" w:hAnsi="Arial" w:cs="Arial"/>
          <w:b/>
          <w:sz w:val="12"/>
          <w:szCs w:val="24"/>
        </w:rPr>
      </w:pPr>
      <w:r w:rsidRPr="000D0A78">
        <w:rPr>
          <w:rFonts w:ascii="Arial" w:hAnsi="Arial" w:cs="Arial"/>
          <w:b/>
          <w:sz w:val="24"/>
          <w:szCs w:val="24"/>
        </w:rPr>
        <w:t>**PAYMENT IS REQUIRED BEFORE ORDER CAN BE PROCE</w:t>
      </w:r>
      <w:bookmarkStart w:id="0" w:name="_GoBack"/>
      <w:bookmarkEnd w:id="0"/>
      <w:r w:rsidRPr="000D0A78">
        <w:rPr>
          <w:rFonts w:ascii="Arial" w:hAnsi="Arial" w:cs="Arial"/>
          <w:b/>
          <w:sz w:val="24"/>
          <w:szCs w:val="24"/>
        </w:rPr>
        <w:t>SSED**</w:t>
      </w:r>
    </w:p>
    <w:p w:rsidR="000B0B85" w:rsidRPr="000B0B85" w:rsidRDefault="000B0B85" w:rsidP="000B0B85">
      <w:pPr>
        <w:pStyle w:val="NoSpacing"/>
        <w:jc w:val="center"/>
        <w:rPr>
          <w:rFonts w:ascii="Arial" w:hAnsi="Arial" w:cs="Arial"/>
          <w:b/>
          <w:sz w:val="12"/>
          <w:szCs w:val="24"/>
        </w:rPr>
      </w:pPr>
    </w:p>
    <w:p w:rsidR="00BC7004" w:rsidRDefault="00DF6A7F">
      <w:pPr>
        <w:pStyle w:val="NoSpacing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Finance Office Only:       </w:t>
      </w:r>
      <w:r>
        <w:rPr>
          <w:rFonts w:ascii="Arial" w:hAnsi="Arial" w:cs="Arial"/>
          <w:b/>
          <w:sz w:val="16"/>
          <w:szCs w:val="16"/>
        </w:rPr>
        <w:tab/>
      </w:r>
    </w:p>
    <w:p w:rsidR="00BC7004" w:rsidRDefault="00BC7004">
      <w:pPr>
        <w:pStyle w:val="NoSpacing"/>
        <w:rPr>
          <w:rFonts w:ascii="Arial" w:hAnsi="Arial" w:cs="Arial"/>
          <w:b/>
          <w:sz w:val="16"/>
          <w:szCs w:val="16"/>
        </w:rPr>
      </w:pPr>
    </w:p>
    <w:p w:rsidR="00BC7004" w:rsidRDefault="00DF6A7F">
      <w:pPr>
        <w:pStyle w:val="NoSpacing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16"/>
          <w:szCs w:val="16"/>
        </w:rPr>
        <w:t xml:space="preserve"> Date of order &amp; PO if applicable………………………            Date Uniform collected          ……………………………………</w:t>
      </w:r>
      <w:r>
        <w:rPr>
          <w:rFonts w:ascii="Arial" w:hAnsi="Arial" w:cs="Arial"/>
          <w:b/>
        </w:rPr>
        <w:br w:type="page"/>
      </w:r>
      <w:r>
        <w:rPr>
          <w:rFonts w:ascii="Arial" w:hAnsi="Arial" w:cs="Arial"/>
          <w:b/>
        </w:rPr>
        <w:lastRenderedPageBreak/>
        <w:t xml:space="preserve">                  </w:t>
      </w:r>
    </w:p>
    <w:p w:rsidR="00BC7004" w:rsidRDefault="00DF6A7F">
      <w:pPr>
        <w:spacing w:after="0" w:line="240" w:lineRule="auto"/>
        <w:ind w:left="2410" w:hanging="2410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noProof/>
          <w:sz w:val="32"/>
          <w:szCs w:val="32"/>
          <w:lang w:eastAsia="en-GB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-64135</wp:posOffset>
            </wp:positionH>
            <wp:positionV relativeFrom="paragraph">
              <wp:posOffset>-52070</wp:posOffset>
            </wp:positionV>
            <wp:extent cx="609600" cy="592455"/>
            <wp:effectExtent l="0" t="0" r="0" b="0"/>
            <wp:wrapNone/>
            <wp:docPr id="9" name="Picture 9" descr="SMS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MS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sz w:val="36"/>
          <w:szCs w:val="36"/>
        </w:rPr>
        <w:t>ST. MARTIN’S SCHOOL</w:t>
      </w:r>
    </w:p>
    <w:p w:rsidR="00BC7004" w:rsidRDefault="00DF6A7F">
      <w:pPr>
        <w:ind w:left="720" w:hanging="578"/>
        <w:jc w:val="center"/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</w:rPr>
        <w:t xml:space="preserve"> PE UNIFORM PRICE LIST </w:t>
      </w:r>
      <w:r w:rsidR="00761274">
        <w:rPr>
          <w:rFonts w:ascii="Arial" w:hAnsi="Arial" w:cs="Arial"/>
          <w:b/>
          <w:sz w:val="36"/>
          <w:szCs w:val="36"/>
        </w:rPr>
        <w:t>2019- 2020</w:t>
      </w:r>
    </w:p>
    <w:p w:rsidR="00761274" w:rsidRDefault="00DF6A7F" w:rsidP="00761274">
      <w:pPr>
        <w:spacing w:after="0" w:line="240" w:lineRule="auto"/>
        <w:ind w:left="2410" w:hanging="2410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 xml:space="preserve">Year 7/8 </w:t>
      </w:r>
      <w:r>
        <w:rPr>
          <w:rFonts w:ascii="Arial" w:hAnsi="Arial" w:cs="Arial"/>
          <w:b/>
          <w:sz w:val="36"/>
          <w:szCs w:val="36"/>
          <w:u w:val="single"/>
        </w:rPr>
        <w:t>Compulsory</w:t>
      </w:r>
      <w:r>
        <w:rPr>
          <w:rFonts w:ascii="Arial" w:hAnsi="Arial" w:cs="Arial"/>
          <w:b/>
          <w:sz w:val="36"/>
          <w:szCs w:val="36"/>
        </w:rPr>
        <w:t xml:space="preserve"> </w:t>
      </w:r>
      <w:r w:rsidR="00761274">
        <w:rPr>
          <w:rFonts w:ascii="Arial" w:hAnsi="Arial" w:cs="Arial"/>
          <w:b/>
          <w:sz w:val="36"/>
          <w:szCs w:val="36"/>
        </w:rPr>
        <w:t xml:space="preserve">        Years 9/10/11 o</w:t>
      </w:r>
      <w:r>
        <w:rPr>
          <w:rFonts w:ascii="Arial" w:hAnsi="Arial" w:cs="Arial"/>
          <w:b/>
          <w:sz w:val="36"/>
          <w:szCs w:val="36"/>
        </w:rPr>
        <w:t xml:space="preserve">ptional </w:t>
      </w:r>
    </w:p>
    <w:p w:rsidR="00BC7004" w:rsidRDefault="00E81888" w:rsidP="00761274">
      <w:pPr>
        <w:spacing w:after="0" w:line="240" w:lineRule="auto"/>
        <w:ind w:left="2410" w:hanging="241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88016B8" wp14:editId="64F4989D">
                <wp:simplePos x="0" y="0"/>
                <wp:positionH relativeFrom="margin">
                  <wp:posOffset>-172720</wp:posOffset>
                </wp:positionH>
                <wp:positionV relativeFrom="paragraph">
                  <wp:posOffset>8467725</wp:posOffset>
                </wp:positionV>
                <wp:extent cx="6143625" cy="361950"/>
                <wp:effectExtent l="0" t="0" r="28575" b="19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362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7004" w:rsidRDefault="00DF6A7F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HOLDALL  BAG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£17        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RUCKSACK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  <w:t xml:space="preserve">£24     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DRINKS BOTTLE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£2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8016B8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0;text-align:left;margin-left:-13.6pt;margin-top:666.75pt;width:483.75pt;height:28.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">
                <v:textbox>
                  <w:txbxContent>
                    <w:p w:rsidR="00BC7004" w:rsidRDefault="00DF6A7F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HOLDALL  BAG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  £17        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RUCKSACK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  <w:t xml:space="preserve">£24     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DRINKS BOTTLE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 £2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" w:hAnsi="Arial" w:cs="Arial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34BB627" wp14:editId="1A97D4CE">
                <wp:simplePos x="0" y="0"/>
                <wp:positionH relativeFrom="column">
                  <wp:posOffset>-180975</wp:posOffset>
                </wp:positionH>
                <wp:positionV relativeFrom="paragraph">
                  <wp:posOffset>4644390</wp:posOffset>
                </wp:positionV>
                <wp:extent cx="6124575" cy="3600450"/>
                <wp:effectExtent l="0" t="0" r="28575" b="1905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4575" cy="3600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7004" w:rsidRPr="00761274" w:rsidRDefault="00DF6A7F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76127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GIRLS’ PE KIT</w:t>
                            </w:r>
                          </w:p>
                          <w:p w:rsidR="00BC7004" w:rsidRPr="00761274" w:rsidRDefault="00DF6A7F">
                            <w:pPr>
                              <w:tabs>
                                <w:tab w:val="left" w:pos="4395"/>
                              </w:tabs>
                              <w:spacing w:line="240" w:lineRule="auto"/>
                              <w:ind w:left="2977" w:hanging="2977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76127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T-SHIRT</w:t>
                            </w:r>
                            <w:r w:rsidR="00B8123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8123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  <w:t>£13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  <w:t xml:space="preserve">JS (4) </w:t>
                            </w:r>
                            <w:r w:rsidR="00B8123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3540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JM</w:t>
                            </w:r>
                            <w:r w:rsidR="00B8123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(6) </w:t>
                            </w:r>
                            <w:r w:rsidR="00B8123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3540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JL (8) </w:t>
                            </w:r>
                          </w:p>
                          <w:p w:rsidR="00BC7004" w:rsidRPr="00761274" w:rsidRDefault="00DF6A7F">
                            <w:pPr>
                              <w:spacing w:line="240" w:lineRule="auto"/>
                              <w:ind w:left="2127" w:hanging="2127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                               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="00B8123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       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8123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£15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  <w:t xml:space="preserve"> S (10) </w:t>
                            </w:r>
                            <w:r w:rsidR="0023540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8123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M (12) </w:t>
                            </w:r>
                            <w:r w:rsidR="0023540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8123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L (14) </w:t>
                            </w:r>
                            <w:r w:rsidR="00B8123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3540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XL (16)</w:t>
                            </w:r>
                            <w:r w:rsidR="0023540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8123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XXL (18)</w:t>
                            </w:r>
                          </w:p>
                          <w:p w:rsidR="00BC7004" w:rsidRPr="00761274" w:rsidRDefault="00DF6A7F" w:rsidP="00B8123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BC7004" w:rsidRPr="00761274" w:rsidRDefault="00DF6A7F">
                            <w:pPr>
                              <w:spacing w:line="240" w:lineRule="auto"/>
                              <w:ind w:left="2127" w:hanging="2127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76127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SKORT</w:t>
                            </w:r>
                            <w:r w:rsidR="00B82F9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="00B82F9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="00B82F9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  <w:t xml:space="preserve"> £14.50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  <w:t xml:space="preserve"> JS (4) </w:t>
                            </w:r>
                            <w:r w:rsidR="0023540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JM (6)</w:t>
                            </w:r>
                            <w:r w:rsidR="0023540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3540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JL (8)                                     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  <w:t xml:space="preserve">                         </w:t>
                            </w:r>
                          </w:p>
                          <w:p w:rsidR="00BC7004" w:rsidRPr="00761274" w:rsidRDefault="00DF6A7F">
                            <w:pPr>
                              <w:spacing w:line="240" w:lineRule="auto"/>
                              <w:ind w:left="2127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="00B82F9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£16.50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  <w:t xml:space="preserve"> S (10)</w:t>
                            </w:r>
                            <w:r w:rsidR="00B8123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3540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M (12) </w:t>
                            </w:r>
                            <w:r w:rsidR="00B8123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3540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L (14) </w:t>
                            </w:r>
                            <w:r w:rsidR="0023540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8123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XL (16)</w:t>
                            </w:r>
                            <w:r w:rsidR="0023540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8123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XXL (18)</w:t>
                            </w:r>
                          </w:p>
                          <w:p w:rsidR="00BC7004" w:rsidRPr="00761274" w:rsidRDefault="00DF6A7F">
                            <w:pPr>
                              <w:spacing w:line="240" w:lineRule="auto"/>
                              <w:ind w:left="2127" w:hanging="2127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76127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LEGGING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="00B8123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£17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  <w:t xml:space="preserve"> GS** (size 2) GM (size 4) GL (size 6)   **girls small  </w:t>
                            </w:r>
                          </w:p>
                          <w:p w:rsidR="00BC7004" w:rsidRPr="00761274" w:rsidRDefault="00DF6A7F">
                            <w:pPr>
                              <w:spacing w:line="240" w:lineRule="auto"/>
                              <w:ind w:left="2127" w:hanging="2127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                              </w:t>
                            </w:r>
                            <w:r w:rsidR="00B8123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           £19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  <w:t xml:space="preserve"> XS (8) </w:t>
                            </w:r>
                            <w:r w:rsidR="0023540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8123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 (10</w:t>
                            </w:r>
                            <w:proofErr w:type="gramStart"/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) </w:t>
                            </w:r>
                            <w:r w:rsidR="00B8123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</w:t>
                            </w:r>
                            <w:proofErr w:type="gramEnd"/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(12) </w:t>
                            </w:r>
                            <w:r w:rsidR="00B8123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L (14)</w:t>
                            </w:r>
                            <w:r w:rsidR="00B8123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XL (16)</w:t>
                            </w:r>
                          </w:p>
                          <w:p w:rsidR="00B81239" w:rsidRDefault="00DF6A7F">
                            <w:pPr>
                              <w:spacing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76127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SOCK</w:t>
                            </w:r>
                            <w:r w:rsidR="00E81888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S</w:t>
                            </w:r>
                            <w:r w:rsidRPr="0076127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76127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="00B8123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£5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  <w:t>Mini 12/2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  <w:t>Junior 3/6</w:t>
                            </w:r>
                          </w:p>
                          <w:p w:rsidR="00BC7004" w:rsidRPr="00761274" w:rsidRDefault="00B81239">
                            <w:pPr>
                              <w:spacing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                                               £5.50     </w:t>
                            </w:r>
                            <w:r w:rsidR="00DF6A7F"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  <w:t>Adult 7/12</w:t>
                            </w:r>
                          </w:p>
                          <w:p w:rsidR="00B81239" w:rsidRDefault="00B81239" w:rsidP="00B8123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81239" w:rsidRPr="00761274" w:rsidRDefault="00DF6A7F" w:rsidP="00B8123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81239" w:rsidRPr="0076127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MIDLAYER </w:t>
                            </w:r>
                            <w:r w:rsidR="00B81239"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(Optional)</w:t>
                            </w:r>
                            <w:r w:rsidR="00B81239"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  <w:t xml:space="preserve"> </w:t>
                            </w:r>
                            <w:r w:rsidR="00B81239"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="00B81239" w:rsidRPr="00BD547F">
                              <w:rPr>
                                <w:rFonts w:ascii="Arial" w:hAnsi="Arial" w:cs="Arial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81239" w:rsidRPr="00E8188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£20</w:t>
                            </w:r>
                            <w:r w:rsidR="00450A6F" w:rsidRPr="00E8188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.50</w:t>
                            </w:r>
                            <w:r w:rsidR="00E8188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**           </w:t>
                            </w:r>
                            <w:r w:rsidR="00B81239"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JS (30”) JM (32”) JL (34”) JXL (36”) </w:t>
                            </w:r>
                          </w:p>
                          <w:p w:rsidR="00B81239" w:rsidRDefault="00B81239" w:rsidP="00B8123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B81239" w:rsidRDefault="00B81239" w:rsidP="00B8123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BD547F">
                              <w:rPr>
                                <w:rFonts w:ascii="Arial" w:hAnsi="Arial" w:cs="Arial"/>
                                <w:color w:val="FF0000"/>
                                <w:sz w:val="20"/>
                                <w:szCs w:val="20"/>
                              </w:rPr>
                              <w:t xml:space="preserve">                                                     </w:t>
                            </w:r>
                            <w:r w:rsidRPr="00E8188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£21</w:t>
                            </w:r>
                            <w:r w:rsidR="00450A6F" w:rsidRPr="00E8188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.00</w:t>
                            </w:r>
                            <w:r w:rsidRPr="00E8188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**           </w:t>
                            </w:r>
                            <w:r w:rsidRPr="00B8123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 (38”) M (40”) L (42”) XL (44”) XXL (46”)</w:t>
                            </w:r>
                          </w:p>
                          <w:p w:rsidR="00B35598" w:rsidRPr="00B81239" w:rsidRDefault="00B35598" w:rsidP="00B8123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B81239" w:rsidRPr="00E81888" w:rsidRDefault="00E81888" w:rsidP="00B81239">
                            <w:pPr>
                              <w:spacing w:line="240" w:lineRule="auto"/>
                              <w:ind w:left="2127" w:hanging="2127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** Special school price £11</w:t>
                            </w:r>
                            <w:r w:rsidR="00B81239" w:rsidRPr="00E81888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, if full PE kit purchased </w:t>
                            </w:r>
                            <w:r w:rsidRPr="00E81888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in same transaction</w:t>
                            </w:r>
                            <w:r w:rsidR="004C3DFA" w:rsidRPr="00E81888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  <w:p w:rsidR="00BC7004" w:rsidRPr="00761274" w:rsidRDefault="00BC7004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4BB627" id="_x0000_s1030" type="#_x0000_t202" style="position:absolute;left:0;text-align:left;margin-left:-14.25pt;margin-top:365.7pt;width:482.25pt;height:283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">
                <v:textbox>
                  <w:txbxContent>
                    <w:p w:rsidR="00BC7004" w:rsidRPr="00761274" w:rsidRDefault="00DF6A7F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761274">
                        <w:rPr>
                          <w:rFonts w:ascii="Arial" w:hAnsi="Arial" w:cs="Arial"/>
                          <w:b/>
                          <w:sz w:val="20"/>
                          <w:szCs w:val="20"/>
                          <w:u w:val="single"/>
                        </w:rPr>
                        <w:t>GIRLS’ PE KIT</w:t>
                      </w:r>
                    </w:p>
                    <w:p w:rsidR="00BC7004" w:rsidRPr="00761274" w:rsidRDefault="00DF6A7F">
                      <w:pPr>
                        <w:tabs>
                          <w:tab w:val="left" w:pos="4395"/>
                        </w:tabs>
                        <w:spacing w:line="240" w:lineRule="auto"/>
                        <w:ind w:left="2977" w:hanging="2977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761274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T-SHIRT</w:t>
                      </w:r>
                      <w:r w:rsidR="00B8123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B81239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  <w:t>£13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  <w:t xml:space="preserve">JS (4) </w:t>
                      </w:r>
                      <w:r w:rsidR="00B8123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23540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>JM</w:t>
                      </w:r>
                      <w:r w:rsidR="00B8123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(6) </w:t>
                      </w:r>
                      <w:r w:rsidR="00B8123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23540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JL (8) </w:t>
                      </w:r>
                    </w:p>
                    <w:p w:rsidR="00BC7004" w:rsidRPr="00761274" w:rsidRDefault="00DF6A7F">
                      <w:pPr>
                        <w:spacing w:line="240" w:lineRule="auto"/>
                        <w:ind w:left="2127" w:hanging="2127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                                 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="00B8123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         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B81239">
                        <w:rPr>
                          <w:rFonts w:ascii="Arial" w:hAnsi="Arial" w:cs="Arial"/>
                          <w:sz w:val="20"/>
                          <w:szCs w:val="20"/>
                        </w:rPr>
                        <w:t>£15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  <w:t xml:space="preserve"> S (10) </w:t>
                      </w:r>
                      <w:r w:rsidR="0023540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B8123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M (12) </w:t>
                      </w:r>
                      <w:r w:rsidR="0023540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B8123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L (14) </w:t>
                      </w:r>
                      <w:r w:rsidR="00B8123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23540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>XL (16)</w:t>
                      </w:r>
                      <w:r w:rsidR="0023540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B8123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>XXL (18)</w:t>
                      </w:r>
                    </w:p>
                    <w:p w:rsidR="00BC7004" w:rsidRPr="00761274" w:rsidRDefault="00DF6A7F" w:rsidP="00B81239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:rsidR="00BC7004" w:rsidRPr="00761274" w:rsidRDefault="00DF6A7F">
                      <w:pPr>
                        <w:spacing w:line="240" w:lineRule="auto"/>
                        <w:ind w:left="2127" w:hanging="2127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761274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SKORT</w:t>
                      </w:r>
                      <w:r w:rsidR="00B82F90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="00B82F90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="00B82F90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  <w:t xml:space="preserve"> £14.50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  <w:t xml:space="preserve"> JS (4) </w:t>
                      </w:r>
                      <w:r w:rsidR="0023540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>JM (6)</w:t>
                      </w:r>
                      <w:r w:rsidR="0023540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23540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JL (8)                                     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  <w:t xml:space="preserve">                         </w:t>
                      </w:r>
                    </w:p>
                    <w:p w:rsidR="00BC7004" w:rsidRPr="00761274" w:rsidRDefault="00DF6A7F">
                      <w:pPr>
                        <w:spacing w:line="240" w:lineRule="auto"/>
                        <w:ind w:left="2127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="00B82F9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£16.50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  <w:t xml:space="preserve"> S (10)</w:t>
                      </w:r>
                      <w:r w:rsidR="00B8123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23540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M (12) </w:t>
                      </w:r>
                      <w:r w:rsidR="00B8123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23540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L (14) </w:t>
                      </w:r>
                      <w:r w:rsidR="0023540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B8123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>XL (16)</w:t>
                      </w:r>
                      <w:r w:rsidR="0023540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B8123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>XXL (18)</w:t>
                      </w:r>
                    </w:p>
                    <w:p w:rsidR="00BC7004" w:rsidRPr="00761274" w:rsidRDefault="00DF6A7F">
                      <w:pPr>
                        <w:spacing w:line="240" w:lineRule="auto"/>
                        <w:ind w:left="2127" w:hanging="2127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761274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LEGGING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="00B8123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£17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  <w:t xml:space="preserve"> GS** (size 2) GM (size 4) GL (size 6)   **girls small  </w:t>
                      </w:r>
                    </w:p>
                    <w:p w:rsidR="00BC7004" w:rsidRPr="00761274" w:rsidRDefault="00DF6A7F">
                      <w:pPr>
                        <w:spacing w:line="240" w:lineRule="auto"/>
                        <w:ind w:left="2127" w:hanging="2127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                                </w:t>
                      </w:r>
                      <w:r w:rsidR="00B8123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             £19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  <w:t xml:space="preserve"> XS (8) </w:t>
                      </w:r>
                      <w:r w:rsidR="0023540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B8123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>S (10</w:t>
                      </w:r>
                      <w:proofErr w:type="gramStart"/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) </w:t>
                      </w:r>
                      <w:r w:rsidR="00B8123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>M</w:t>
                      </w:r>
                      <w:proofErr w:type="gramEnd"/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(12) </w:t>
                      </w:r>
                      <w:r w:rsidR="00B8123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>L (14)</w:t>
                      </w:r>
                      <w:r w:rsidR="00B8123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XL (16)</w:t>
                      </w:r>
                    </w:p>
                    <w:p w:rsidR="00B81239" w:rsidRDefault="00DF6A7F">
                      <w:pPr>
                        <w:spacing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761274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SOCK</w:t>
                      </w:r>
                      <w:r w:rsidR="00E81888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S</w:t>
                      </w:r>
                      <w:r w:rsidRPr="00761274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ab/>
                      </w:r>
                      <w:r w:rsidRPr="00761274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ab/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="00B8123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>£5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  <w:t>Mini 12/2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  <w:t>Junior 3/6</w:t>
                      </w:r>
                    </w:p>
                    <w:p w:rsidR="00BC7004" w:rsidRPr="00761274" w:rsidRDefault="00B81239">
                      <w:pPr>
                        <w:spacing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                                                 £5.50     </w:t>
                      </w:r>
                      <w:r w:rsidR="00DF6A7F"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  <w:t>Adult 7/12</w:t>
                      </w:r>
                    </w:p>
                    <w:p w:rsidR="00B81239" w:rsidRDefault="00B81239" w:rsidP="00B81239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81239" w:rsidRPr="00761274" w:rsidRDefault="00DF6A7F" w:rsidP="00B81239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B81239" w:rsidRPr="00761274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MIDLAYER </w:t>
                      </w:r>
                      <w:r w:rsidR="00B81239"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>(Optional)</w:t>
                      </w:r>
                      <w:r w:rsidR="00B81239"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  <w:t xml:space="preserve"> </w:t>
                      </w:r>
                      <w:r w:rsidR="00B81239"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="00B81239" w:rsidRPr="00BD547F">
                        <w:rPr>
                          <w:rFonts w:ascii="Arial" w:hAnsi="Arial" w:cs="Arial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="00B81239" w:rsidRPr="00E81888">
                        <w:rPr>
                          <w:rFonts w:ascii="Arial" w:hAnsi="Arial" w:cs="Arial"/>
                          <w:sz w:val="20"/>
                          <w:szCs w:val="20"/>
                        </w:rPr>
                        <w:t>£20</w:t>
                      </w:r>
                      <w:r w:rsidR="00450A6F" w:rsidRPr="00E81888">
                        <w:rPr>
                          <w:rFonts w:ascii="Arial" w:hAnsi="Arial" w:cs="Arial"/>
                          <w:sz w:val="20"/>
                          <w:szCs w:val="20"/>
                        </w:rPr>
                        <w:t>.50</w:t>
                      </w:r>
                      <w:r w:rsidR="00E8188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**           </w:t>
                      </w:r>
                      <w:r w:rsidR="00B81239"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JS (30”) JM (32”) JL (34”) JXL (36”) </w:t>
                      </w:r>
                    </w:p>
                    <w:p w:rsidR="00B81239" w:rsidRDefault="00B81239" w:rsidP="00B81239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:rsidR="00B81239" w:rsidRDefault="00B81239" w:rsidP="00B81239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BD547F">
                        <w:rPr>
                          <w:rFonts w:ascii="Arial" w:hAnsi="Arial" w:cs="Arial"/>
                          <w:color w:val="FF0000"/>
                          <w:sz w:val="20"/>
                          <w:szCs w:val="20"/>
                        </w:rPr>
                        <w:t xml:space="preserve">                                                     </w:t>
                      </w:r>
                      <w:r w:rsidRPr="00E81888">
                        <w:rPr>
                          <w:rFonts w:ascii="Arial" w:hAnsi="Arial" w:cs="Arial"/>
                          <w:sz w:val="20"/>
                          <w:szCs w:val="20"/>
                        </w:rPr>
                        <w:t>£21</w:t>
                      </w:r>
                      <w:r w:rsidR="00450A6F" w:rsidRPr="00E81888">
                        <w:rPr>
                          <w:rFonts w:ascii="Arial" w:hAnsi="Arial" w:cs="Arial"/>
                          <w:sz w:val="20"/>
                          <w:szCs w:val="20"/>
                        </w:rPr>
                        <w:t>.00</w:t>
                      </w:r>
                      <w:r w:rsidRPr="00E8188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**           </w:t>
                      </w:r>
                      <w:r w:rsidRPr="00B81239">
                        <w:rPr>
                          <w:rFonts w:ascii="Arial" w:hAnsi="Arial" w:cs="Arial"/>
                          <w:sz w:val="20"/>
                          <w:szCs w:val="20"/>
                        </w:rPr>
                        <w:t>S (38”) M (40”) L (42”) XL (44”) XXL (46”)</w:t>
                      </w:r>
                    </w:p>
                    <w:p w:rsidR="00B35598" w:rsidRPr="00B81239" w:rsidRDefault="00B35598" w:rsidP="00B81239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B81239" w:rsidRPr="00E81888" w:rsidRDefault="00E81888" w:rsidP="00B81239">
                      <w:pPr>
                        <w:spacing w:line="240" w:lineRule="auto"/>
                        <w:ind w:left="2127" w:hanging="2127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** Special school price £11</w:t>
                      </w:r>
                      <w:r w:rsidR="00B81239" w:rsidRPr="00E81888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, if full PE kit purchased </w:t>
                      </w:r>
                      <w:r w:rsidRPr="00E81888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in same transaction</w:t>
                      </w:r>
                      <w:r w:rsidR="004C3DFA" w:rsidRPr="00E81888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 </w:t>
                      </w:r>
                    </w:p>
                    <w:p w:rsidR="00BC7004" w:rsidRPr="00761274" w:rsidRDefault="00BC7004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3540D">
        <w:rPr>
          <w:rFonts w:ascii="Arial" w:hAnsi="Arial" w:cs="Arial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EC03AFD" wp14:editId="0FA3D348">
                <wp:simplePos x="0" y="0"/>
                <wp:positionH relativeFrom="column">
                  <wp:posOffset>-200025</wp:posOffset>
                </wp:positionH>
                <wp:positionV relativeFrom="paragraph">
                  <wp:posOffset>100965</wp:posOffset>
                </wp:positionV>
                <wp:extent cx="6096000" cy="4362450"/>
                <wp:effectExtent l="0" t="0" r="19050" b="1905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0" cy="436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7004" w:rsidRPr="00761274" w:rsidRDefault="00DF6A7F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76127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BOYS’ PE KIT</w:t>
                            </w:r>
                          </w:p>
                          <w:p w:rsidR="00BC7004" w:rsidRPr="00761274" w:rsidRDefault="00DF6A7F">
                            <w:pPr>
                              <w:spacing w:line="240" w:lineRule="auto"/>
                              <w:ind w:left="2127" w:hanging="2127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76127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T-SHIRT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="00761274"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£13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  <w:t xml:space="preserve"> JS (30”</w:t>
                            </w:r>
                            <w:proofErr w:type="gramStart"/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) </w:t>
                            </w:r>
                            <w:r w:rsidR="0023540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JM</w:t>
                            </w:r>
                            <w:proofErr w:type="gramEnd"/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(32”) </w:t>
                            </w:r>
                            <w:r w:rsidR="0023540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JL (34”)</w:t>
                            </w:r>
                            <w:r w:rsidR="0023540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JXL (36”)    </w:t>
                            </w:r>
                          </w:p>
                          <w:p w:rsidR="00BC7004" w:rsidRPr="00761274" w:rsidRDefault="00DF6A7F">
                            <w:pPr>
                              <w:spacing w:line="240" w:lineRule="auto"/>
                              <w:ind w:left="2127" w:hanging="2127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                      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="00761274"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£15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  <w:t xml:space="preserve"> S (38”</w:t>
                            </w:r>
                            <w:proofErr w:type="gramStart"/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) </w:t>
                            </w:r>
                            <w:r w:rsidR="0023540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</w:t>
                            </w:r>
                            <w:proofErr w:type="gramEnd"/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(40”) </w:t>
                            </w:r>
                            <w:r w:rsidR="0023540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L (42”)</w:t>
                            </w:r>
                            <w:r w:rsidR="0023540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XL (44”) </w:t>
                            </w:r>
                            <w:r w:rsidR="0023540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XXL (46”)</w:t>
                            </w:r>
                          </w:p>
                          <w:p w:rsidR="00BC7004" w:rsidRPr="00761274" w:rsidRDefault="00DF6A7F">
                            <w:pPr>
                              <w:spacing w:line="240" w:lineRule="auto"/>
                              <w:ind w:left="2160" w:hanging="21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76127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GAMES JERSEY</w:t>
                            </w:r>
                            <w:r w:rsidR="00761274"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="00761274"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  <w:t>£18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  <w:t xml:space="preserve"> JS (30”</w:t>
                            </w:r>
                            <w:proofErr w:type="gramStart"/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) </w:t>
                            </w:r>
                            <w:r w:rsidR="0023540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JM</w:t>
                            </w:r>
                            <w:proofErr w:type="gramEnd"/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(32”)</w:t>
                            </w:r>
                            <w:r w:rsidR="0023540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JL (34”)</w:t>
                            </w:r>
                            <w:r w:rsidR="0023540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JXL (36”)   </w:t>
                            </w:r>
                          </w:p>
                          <w:p w:rsidR="00BC7004" w:rsidRPr="00761274" w:rsidRDefault="00DF6A7F">
                            <w:pPr>
                              <w:spacing w:line="240" w:lineRule="auto"/>
                              <w:ind w:left="2160" w:hanging="21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                            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="00761274"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£21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  <w:t xml:space="preserve"> S (38”</w:t>
                            </w:r>
                            <w:proofErr w:type="gramStart"/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) </w:t>
                            </w:r>
                            <w:r w:rsidR="0023540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</w:t>
                            </w:r>
                            <w:proofErr w:type="gramEnd"/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(40”)</w:t>
                            </w:r>
                            <w:r w:rsidR="0023540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L (42”) </w:t>
                            </w:r>
                            <w:r w:rsidR="0023540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XL (44”)</w:t>
                            </w:r>
                            <w:r w:rsidR="0023540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XXL (46”)</w:t>
                            </w:r>
                          </w:p>
                          <w:p w:rsidR="00761274" w:rsidRPr="00761274" w:rsidRDefault="00DF6A7F">
                            <w:pPr>
                              <w:spacing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76127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GAMES/PE SHORT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  <w:t>£10</w:t>
                            </w:r>
                            <w:r w:rsidR="00761274"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.50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  <w:t xml:space="preserve"> 22/24</w:t>
                            </w:r>
                            <w:proofErr w:type="gramStart"/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”  26</w:t>
                            </w:r>
                            <w:proofErr w:type="gramEnd"/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/28”  28/30” </w:t>
                            </w:r>
                          </w:p>
                          <w:p w:rsidR="00BC7004" w:rsidRPr="00761274" w:rsidRDefault="00761274">
                            <w:pPr>
                              <w:spacing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                                      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£11                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F6A7F"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30/32</w:t>
                            </w:r>
                            <w:proofErr w:type="gramStart"/>
                            <w:r w:rsidR="00DF6A7F"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”  34</w:t>
                            </w:r>
                            <w:proofErr w:type="gramEnd"/>
                            <w:r w:rsidR="00DF6A7F"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/36” 38/40”</w:t>
                            </w:r>
                          </w:p>
                          <w:p w:rsidR="00BC7004" w:rsidRPr="00761274" w:rsidRDefault="00DF6A7F">
                            <w:pPr>
                              <w:spacing w:line="240" w:lineRule="auto"/>
                              <w:ind w:left="2127" w:hanging="2127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76127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TECH PANTS</w:t>
                            </w:r>
                            <w:r w:rsidR="00761274"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="00761274"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="00761274"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  <w:t>£18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  <w:t xml:space="preserve"> SY (24”</w:t>
                            </w:r>
                            <w:proofErr w:type="gramStart"/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) </w:t>
                            </w:r>
                            <w:r w:rsidR="0023540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MY</w:t>
                            </w:r>
                            <w:proofErr w:type="gramEnd"/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(26”) </w:t>
                            </w:r>
                            <w:r w:rsidR="0023540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LY (28”)    </w:t>
                            </w:r>
                          </w:p>
                          <w:p w:rsidR="00BC7004" w:rsidRPr="00761274" w:rsidRDefault="00DF6A7F">
                            <w:pPr>
                              <w:spacing w:line="240" w:lineRule="auto"/>
                              <w:ind w:left="2127" w:hanging="2127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                        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="00761274"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£21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  <w:t xml:space="preserve"> XS (30”</w:t>
                            </w:r>
                            <w:proofErr w:type="gramStart"/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) </w:t>
                            </w:r>
                            <w:r w:rsidR="0023540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</w:t>
                            </w:r>
                            <w:proofErr w:type="gramEnd"/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(32”) </w:t>
                            </w:r>
                            <w:r w:rsidR="0023540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M (34”) </w:t>
                            </w:r>
                            <w:r w:rsidR="0023540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L (36”) </w:t>
                            </w:r>
                            <w:r w:rsidR="0023540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XL (38”)</w:t>
                            </w:r>
                          </w:p>
                          <w:p w:rsidR="00761274" w:rsidRPr="00761274" w:rsidRDefault="00DF6A7F">
                            <w:pPr>
                              <w:spacing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76127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SOCK</w:t>
                            </w:r>
                            <w:r w:rsidR="00E81888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S</w:t>
                            </w:r>
                            <w:r w:rsidRPr="0076127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  <w:t>£5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  <w:t>Mini 12/2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  <w:t>Junior 3/6</w:t>
                            </w:r>
                          </w:p>
                          <w:p w:rsidR="00BC7004" w:rsidRPr="00761274" w:rsidRDefault="00761274">
                            <w:pPr>
                              <w:spacing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                                        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£5.50     </w:t>
                            </w:r>
                            <w:r w:rsidR="00DF6A7F"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  <w:t>Adult 7/12</w:t>
                            </w:r>
                          </w:p>
                          <w:p w:rsidR="0023540D" w:rsidRDefault="00DF6A7F">
                            <w:pPr>
                              <w:spacing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76127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SWIM SHORT</w:t>
                            </w:r>
                            <w:r w:rsidRPr="0076127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Pr="0023540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£10</w:t>
                            </w:r>
                            <w:r w:rsidR="0023540D" w:rsidRPr="0023540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.50</w:t>
                            </w:r>
                            <w:r w:rsidR="0023540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         22”-24”   26”-28”   28”-30”</w:t>
                            </w:r>
                            <w:r w:rsidR="00761274" w:rsidRPr="0023540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  <w:p w:rsidR="00BC7004" w:rsidRPr="00761274" w:rsidRDefault="0023540D">
                            <w:pPr>
                              <w:spacing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                                              £11                    30”-32”   34”-36”   38”-40”</w:t>
                            </w:r>
                            <w:r w:rsidR="00761274" w:rsidRPr="0023540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  <w:p w:rsidR="00761274" w:rsidRPr="00761274" w:rsidRDefault="00761274" w:rsidP="0076127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76127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MIDLAYER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(Optional)</w:t>
                            </w:r>
                            <w:r w:rsidRPr="0076127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76127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Pr="0023540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£20.50**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  <w:t xml:space="preserve">JS (30”) JM (32”) JL (34”) JXL (36”)   </w:t>
                            </w:r>
                          </w:p>
                          <w:p w:rsidR="00761274" w:rsidRPr="00761274" w:rsidRDefault="00761274" w:rsidP="0076127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761274" w:rsidRPr="00761274" w:rsidRDefault="00761274" w:rsidP="00761274">
                            <w:pPr>
                              <w:spacing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                                              </w:t>
                            </w:r>
                            <w:r w:rsidRPr="0023540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£21.00**</w:t>
                            </w:r>
                            <w:r w:rsidR="00B81239" w:rsidRPr="0023540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      </w:t>
                            </w:r>
                            <w:r w:rsidRPr="0023540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 (38”</w:t>
                            </w:r>
                            <w:proofErr w:type="gramStart"/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) </w:t>
                            </w:r>
                            <w:r w:rsidR="0023540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</w:t>
                            </w:r>
                            <w:proofErr w:type="gramEnd"/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(40”) </w:t>
                            </w:r>
                            <w:r w:rsidR="0023540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L (42”)</w:t>
                            </w:r>
                            <w:r w:rsidR="0023540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XL (44”)</w:t>
                            </w:r>
                            <w:r w:rsidR="0023540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XXL (46”)</w:t>
                            </w:r>
                            <w:r w:rsidRPr="0076127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:rsidR="00761274" w:rsidRPr="0023540D" w:rsidRDefault="0023540D" w:rsidP="00761274">
                            <w:pPr>
                              <w:spacing w:line="240" w:lineRule="auto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23540D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** Special school price £11</w:t>
                            </w:r>
                            <w:r w:rsidR="00761274" w:rsidRPr="0023540D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, if full PE kit purchased </w:t>
                            </w:r>
                            <w:r w:rsidR="00E81888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in same transaction</w:t>
                            </w:r>
                          </w:p>
                          <w:p w:rsidR="00BC7004" w:rsidRDefault="00BC700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C03AFD" id="_x0000_s1031" type="#_x0000_t202" style="position:absolute;left:0;text-align:left;margin-left:-15.75pt;margin-top:7.95pt;width:480pt;height:343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">
                <v:textbox>
                  <w:txbxContent>
                    <w:p w:rsidR="00BC7004" w:rsidRPr="00761274" w:rsidRDefault="00DF6A7F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761274">
                        <w:rPr>
                          <w:rFonts w:ascii="Arial" w:hAnsi="Arial" w:cs="Arial"/>
                          <w:b/>
                          <w:sz w:val="20"/>
                          <w:szCs w:val="20"/>
                          <w:u w:val="single"/>
                        </w:rPr>
                        <w:t>BOYS’ PE KIT</w:t>
                      </w:r>
                    </w:p>
                    <w:p w:rsidR="00BC7004" w:rsidRPr="00761274" w:rsidRDefault="00DF6A7F">
                      <w:pPr>
                        <w:spacing w:line="240" w:lineRule="auto"/>
                        <w:ind w:left="2127" w:hanging="2127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761274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T-SHIRT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="00761274"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>£13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  <w:t xml:space="preserve"> JS (30”</w:t>
                      </w:r>
                      <w:proofErr w:type="gramStart"/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) </w:t>
                      </w:r>
                      <w:r w:rsidR="0023540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>JM</w:t>
                      </w:r>
                      <w:proofErr w:type="gramEnd"/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(32”) </w:t>
                      </w:r>
                      <w:r w:rsidR="0023540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>JL (34”)</w:t>
                      </w:r>
                      <w:r w:rsidR="0023540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JXL (36”)    </w:t>
                      </w:r>
                    </w:p>
                    <w:p w:rsidR="00BC7004" w:rsidRPr="00761274" w:rsidRDefault="00DF6A7F">
                      <w:pPr>
                        <w:spacing w:line="240" w:lineRule="auto"/>
                        <w:ind w:left="2127" w:hanging="2127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                        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="00761274"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>£15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  <w:t xml:space="preserve"> S (38”</w:t>
                      </w:r>
                      <w:proofErr w:type="gramStart"/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) </w:t>
                      </w:r>
                      <w:r w:rsidR="0023540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>M</w:t>
                      </w:r>
                      <w:proofErr w:type="gramEnd"/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(40”) </w:t>
                      </w:r>
                      <w:r w:rsidR="0023540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>L (42”)</w:t>
                      </w:r>
                      <w:r w:rsidR="0023540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XL (44”) </w:t>
                      </w:r>
                      <w:r w:rsidR="0023540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>XXL (46”)</w:t>
                      </w:r>
                    </w:p>
                    <w:p w:rsidR="00BC7004" w:rsidRPr="00761274" w:rsidRDefault="00DF6A7F">
                      <w:pPr>
                        <w:spacing w:line="240" w:lineRule="auto"/>
                        <w:ind w:left="2160" w:hanging="216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761274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GAMES JERSEY</w:t>
                      </w:r>
                      <w:r w:rsidR="00761274"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="00761274"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  <w:t>£18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  <w:t xml:space="preserve"> JS (30”</w:t>
                      </w:r>
                      <w:proofErr w:type="gramStart"/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) </w:t>
                      </w:r>
                      <w:r w:rsidR="0023540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>JM</w:t>
                      </w:r>
                      <w:proofErr w:type="gramEnd"/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(32”)</w:t>
                      </w:r>
                      <w:r w:rsidR="0023540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JL (34”)</w:t>
                      </w:r>
                      <w:r w:rsidR="0023540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JXL (36”)   </w:t>
                      </w:r>
                    </w:p>
                    <w:p w:rsidR="00BC7004" w:rsidRPr="00761274" w:rsidRDefault="00DF6A7F">
                      <w:pPr>
                        <w:spacing w:line="240" w:lineRule="auto"/>
                        <w:ind w:left="2160" w:hanging="216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                              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="00761274"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>£21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  <w:t xml:space="preserve"> S (38”</w:t>
                      </w:r>
                      <w:proofErr w:type="gramStart"/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) </w:t>
                      </w:r>
                      <w:r w:rsidR="0023540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>M</w:t>
                      </w:r>
                      <w:proofErr w:type="gramEnd"/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(40”)</w:t>
                      </w:r>
                      <w:r w:rsidR="0023540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L (42”) </w:t>
                      </w:r>
                      <w:r w:rsidR="0023540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>XL (44”)</w:t>
                      </w:r>
                      <w:r w:rsidR="0023540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XXL (46”)</w:t>
                      </w:r>
                    </w:p>
                    <w:p w:rsidR="00761274" w:rsidRPr="00761274" w:rsidRDefault="00DF6A7F">
                      <w:pPr>
                        <w:spacing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761274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GAMES/PE SHORT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  <w:t>£10</w:t>
                      </w:r>
                      <w:r w:rsidR="00761274"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>.50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  <w:t xml:space="preserve"> 22/24</w:t>
                      </w:r>
                      <w:proofErr w:type="gramStart"/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>”  26</w:t>
                      </w:r>
                      <w:proofErr w:type="gramEnd"/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/28”  28/30” </w:t>
                      </w:r>
                    </w:p>
                    <w:p w:rsidR="00BC7004" w:rsidRPr="00761274" w:rsidRDefault="00761274">
                      <w:pPr>
                        <w:spacing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                                        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£11                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DF6A7F"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30/32</w:t>
                      </w:r>
                      <w:proofErr w:type="gramStart"/>
                      <w:r w:rsidR="00DF6A7F"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>”  34</w:t>
                      </w:r>
                      <w:proofErr w:type="gramEnd"/>
                      <w:r w:rsidR="00DF6A7F"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>/36” 38/40”</w:t>
                      </w:r>
                    </w:p>
                    <w:p w:rsidR="00BC7004" w:rsidRPr="00761274" w:rsidRDefault="00DF6A7F">
                      <w:pPr>
                        <w:spacing w:line="240" w:lineRule="auto"/>
                        <w:ind w:left="2127" w:hanging="2127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761274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TECH PANTS</w:t>
                      </w:r>
                      <w:r w:rsidR="00761274"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="00761274"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="00761274"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  <w:t>£18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  <w:t xml:space="preserve"> SY (24”</w:t>
                      </w:r>
                      <w:proofErr w:type="gramStart"/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) </w:t>
                      </w:r>
                      <w:r w:rsidR="0023540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>MY</w:t>
                      </w:r>
                      <w:proofErr w:type="gramEnd"/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(26”) </w:t>
                      </w:r>
                      <w:r w:rsidR="0023540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LY (28”)    </w:t>
                      </w:r>
                    </w:p>
                    <w:p w:rsidR="00BC7004" w:rsidRPr="00761274" w:rsidRDefault="00DF6A7F">
                      <w:pPr>
                        <w:spacing w:line="240" w:lineRule="auto"/>
                        <w:ind w:left="2127" w:hanging="2127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                          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="00761274"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>£21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  <w:t xml:space="preserve"> XS (30”</w:t>
                      </w:r>
                      <w:proofErr w:type="gramStart"/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) </w:t>
                      </w:r>
                      <w:r w:rsidR="0023540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>S</w:t>
                      </w:r>
                      <w:proofErr w:type="gramEnd"/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(32”) </w:t>
                      </w:r>
                      <w:r w:rsidR="0023540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M (34”) </w:t>
                      </w:r>
                      <w:r w:rsidR="0023540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L (36”) </w:t>
                      </w:r>
                      <w:r w:rsidR="0023540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>XL (38”)</w:t>
                      </w:r>
                    </w:p>
                    <w:p w:rsidR="00761274" w:rsidRPr="00761274" w:rsidRDefault="00DF6A7F">
                      <w:pPr>
                        <w:spacing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761274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SOCK</w:t>
                      </w:r>
                      <w:r w:rsidR="00E81888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S</w:t>
                      </w:r>
                      <w:r w:rsidRPr="00761274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ab/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  <w:t>£5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  <w:t>Mini 12/2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  <w:t>Junior 3/6</w:t>
                      </w:r>
                    </w:p>
                    <w:p w:rsidR="00BC7004" w:rsidRPr="00761274" w:rsidRDefault="00761274">
                      <w:pPr>
                        <w:spacing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                                          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£5.50     </w:t>
                      </w:r>
                      <w:r w:rsidR="00DF6A7F"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  <w:t>Adult 7/12</w:t>
                      </w:r>
                    </w:p>
                    <w:p w:rsidR="0023540D" w:rsidRDefault="00DF6A7F">
                      <w:pPr>
                        <w:spacing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761274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SWIM SHORT</w:t>
                      </w:r>
                      <w:r w:rsidRPr="00761274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ab/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Pr="0023540D">
                        <w:rPr>
                          <w:rFonts w:ascii="Arial" w:hAnsi="Arial" w:cs="Arial"/>
                          <w:sz w:val="20"/>
                          <w:szCs w:val="20"/>
                        </w:rPr>
                        <w:t>£10</w:t>
                      </w:r>
                      <w:r w:rsidR="0023540D" w:rsidRPr="0023540D">
                        <w:rPr>
                          <w:rFonts w:ascii="Arial" w:hAnsi="Arial" w:cs="Arial"/>
                          <w:sz w:val="20"/>
                          <w:szCs w:val="20"/>
                        </w:rPr>
                        <w:t>.50</w:t>
                      </w:r>
                      <w:r w:rsidR="0023540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           22”-24”   26”-28”   28”-30”</w:t>
                      </w:r>
                      <w:r w:rsidR="00761274" w:rsidRPr="0023540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</w:t>
                      </w:r>
                    </w:p>
                    <w:p w:rsidR="00BC7004" w:rsidRPr="00761274" w:rsidRDefault="0023540D">
                      <w:pPr>
                        <w:spacing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                                                £11                    30”-32”   34”-36”   38”-40”</w:t>
                      </w:r>
                      <w:r w:rsidR="00761274" w:rsidRPr="0023540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</w:t>
                      </w:r>
                    </w:p>
                    <w:p w:rsidR="00761274" w:rsidRPr="00761274" w:rsidRDefault="00761274" w:rsidP="00761274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761274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MIDLAYER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>(Optional)</w:t>
                      </w:r>
                      <w:r w:rsidRPr="00761274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ab/>
                      </w:r>
                      <w:r w:rsidRPr="00761274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ab/>
                      </w:r>
                      <w:r w:rsidRPr="0023540D">
                        <w:rPr>
                          <w:rFonts w:ascii="Arial" w:hAnsi="Arial" w:cs="Arial"/>
                          <w:sz w:val="20"/>
                          <w:szCs w:val="20"/>
                        </w:rPr>
                        <w:t>£20.50**</w:t>
                      </w:r>
                      <w:bookmarkStart w:id="1" w:name="_GoBack"/>
                      <w:bookmarkEnd w:id="1"/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  <w:t xml:space="preserve">JS (30”) JM (32”) JL (34”) JXL (36”)   </w:t>
                      </w:r>
                    </w:p>
                    <w:p w:rsidR="00761274" w:rsidRPr="00761274" w:rsidRDefault="00761274" w:rsidP="00761274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761274" w:rsidRPr="00761274" w:rsidRDefault="00761274" w:rsidP="00761274">
                      <w:pPr>
                        <w:spacing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                                                </w:t>
                      </w:r>
                      <w:r w:rsidRPr="0023540D">
                        <w:rPr>
                          <w:rFonts w:ascii="Arial" w:hAnsi="Arial" w:cs="Arial"/>
                          <w:sz w:val="20"/>
                          <w:szCs w:val="20"/>
                        </w:rPr>
                        <w:t>£21.00**</w:t>
                      </w:r>
                      <w:r w:rsidR="00B81239" w:rsidRPr="0023540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        </w:t>
                      </w:r>
                      <w:r w:rsidRPr="0023540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>S (38”</w:t>
                      </w:r>
                      <w:proofErr w:type="gramStart"/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) </w:t>
                      </w:r>
                      <w:r w:rsidR="0023540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>M</w:t>
                      </w:r>
                      <w:proofErr w:type="gramEnd"/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(40”) </w:t>
                      </w:r>
                      <w:r w:rsidR="0023540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>L (42”)</w:t>
                      </w:r>
                      <w:r w:rsidR="0023540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XL (44”)</w:t>
                      </w:r>
                      <w:r w:rsidR="0023540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XXL (46”)</w:t>
                      </w:r>
                      <w:r w:rsidRPr="0076127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</w:p>
                    <w:p w:rsidR="00761274" w:rsidRPr="0023540D" w:rsidRDefault="0023540D" w:rsidP="00761274">
                      <w:pPr>
                        <w:spacing w:line="240" w:lineRule="auto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23540D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** Special school price £11</w:t>
                      </w:r>
                      <w:r w:rsidR="00761274" w:rsidRPr="0023540D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, if full PE kit purchased </w:t>
                      </w:r>
                      <w:r w:rsidR="00E81888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in same transaction</w:t>
                      </w:r>
                    </w:p>
                    <w:p w:rsidR="00BC7004" w:rsidRDefault="00BC7004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F6A7F">
        <w:rPr>
          <w:rFonts w:ascii="Arial" w:hAnsi="Arial" w:cs="Arial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9381490</wp:posOffset>
                </wp:positionV>
                <wp:extent cx="6143625" cy="361950"/>
                <wp:effectExtent l="0" t="0" r="28575" b="1905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362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7004" w:rsidRDefault="00DF6A7F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HOLDALL  BAG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£17        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RUCKSACK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  <w:t xml:space="preserve">£15     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DRINKS BOTTLE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£2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9pt;margin-top:738.7pt;width:483.75pt;height:28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">
                <v:textbox>
                  <w:txbxContent>
                    <w:p w:rsidR="00BC7004" w:rsidRDefault="00DF6A7F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HOLDALL  BAG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  £17        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RUCKSACK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  <w:t xml:space="preserve">£15     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DRINKS BOTTLE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 £2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C7004">
      <w:footerReference w:type="default" r:id="rId9"/>
      <w:pgSz w:w="11906" w:h="16838"/>
      <w:pgMar w:top="142" w:right="1440" w:bottom="0" w:left="1440" w:header="39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7004" w:rsidRDefault="00DF6A7F">
      <w:pPr>
        <w:spacing w:after="0" w:line="240" w:lineRule="auto"/>
      </w:pPr>
      <w:r>
        <w:separator/>
      </w:r>
    </w:p>
  </w:endnote>
  <w:endnote w:type="continuationSeparator" w:id="0">
    <w:p w:rsidR="00BC7004" w:rsidRDefault="00DF6A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7004" w:rsidRDefault="00DF6A7F">
    <w:pPr>
      <w:pStyle w:val="Footer"/>
      <w:tabs>
        <w:tab w:val="clear" w:pos="9026"/>
        <w:tab w:val="right" w:pos="9214"/>
      </w:tabs>
      <w:ind w:left="-709" w:right="-613"/>
    </w:pPr>
    <w:r>
      <w:tab/>
    </w:r>
  </w:p>
  <w:p w:rsidR="00BC7004" w:rsidRDefault="00BC700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7004" w:rsidRDefault="00DF6A7F">
      <w:pPr>
        <w:spacing w:after="0" w:line="240" w:lineRule="auto"/>
      </w:pPr>
      <w:r>
        <w:separator/>
      </w:r>
    </w:p>
  </w:footnote>
  <w:footnote w:type="continuationSeparator" w:id="0">
    <w:p w:rsidR="00BC7004" w:rsidRDefault="00DF6A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004"/>
    <w:rsid w:val="000B0B85"/>
    <w:rsid w:val="000D0A78"/>
    <w:rsid w:val="000D3661"/>
    <w:rsid w:val="00164214"/>
    <w:rsid w:val="0019766E"/>
    <w:rsid w:val="0023540D"/>
    <w:rsid w:val="00450A6F"/>
    <w:rsid w:val="004C3DFA"/>
    <w:rsid w:val="005F13EF"/>
    <w:rsid w:val="00654DB9"/>
    <w:rsid w:val="006C526B"/>
    <w:rsid w:val="00761274"/>
    <w:rsid w:val="008340A6"/>
    <w:rsid w:val="00B35598"/>
    <w:rsid w:val="00B629D2"/>
    <w:rsid w:val="00B81239"/>
    <w:rsid w:val="00B82F90"/>
    <w:rsid w:val="00BC7004"/>
    <w:rsid w:val="00BD547F"/>
    <w:rsid w:val="00D6230B"/>
    <w:rsid w:val="00DE106A"/>
    <w:rsid w:val="00DF6A7F"/>
    <w:rsid w:val="00E81888"/>
    <w:rsid w:val="00F35CA5"/>
    <w:rsid w:val="00FE3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  <w15:docId w15:val="{BDC923E3-9303-4890-BAC6-A581BD0E7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pPr>
      <w:spacing w:after="0" w:line="240" w:lineRule="auto"/>
    </w:p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semiHidden/>
    <w:unhideWhenUsed/>
    <w:rsid w:val="00DE106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t.ly/stmartinsshop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8CD5A-B56C-4AA9-B753-644B05FC3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BABA801F</Template>
  <TotalTime>7</TotalTime>
  <Pages>2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Cairns</dc:creator>
  <cp:lastModifiedBy>Abby Phillips</cp:lastModifiedBy>
  <cp:revision>10</cp:revision>
  <cp:lastPrinted>2019-05-07T10:39:00Z</cp:lastPrinted>
  <dcterms:created xsi:type="dcterms:W3CDTF">2019-05-07T10:37:00Z</dcterms:created>
  <dcterms:modified xsi:type="dcterms:W3CDTF">2019-05-07T10:46:00Z</dcterms:modified>
</cp:coreProperties>
</file>