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5992" w:rsidRPr="00151BCF" w:rsidRDefault="00715992" w:rsidP="00715992">
      <w:pPr>
        <w:rPr>
          <w:b/>
          <w:sz w:val="44"/>
          <w:szCs w:val="60"/>
        </w:rPr>
      </w:pPr>
      <w:r w:rsidRPr="00151BCF">
        <w:rPr>
          <w:b/>
          <w:noProof/>
          <w:sz w:val="44"/>
          <w:szCs w:val="60"/>
          <w:lang w:eastAsia="en-GB"/>
        </w:rPr>
        <w:drawing>
          <wp:anchor distT="0" distB="0" distL="114300" distR="114300" simplePos="0" relativeHeight="251660288" behindDoc="0" locked="0" layoutInCell="1" allowOverlap="1" wp14:anchorId="53A5EE70" wp14:editId="1FB92DE2">
            <wp:simplePos x="0" y="0"/>
            <wp:positionH relativeFrom="margin">
              <wp:align>left</wp:align>
            </wp:positionH>
            <wp:positionV relativeFrom="paragraph">
              <wp:posOffset>10110</wp:posOffset>
            </wp:positionV>
            <wp:extent cx="790575" cy="790575"/>
            <wp:effectExtent l="0" t="0" r="9525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51BCF">
        <w:rPr>
          <w:b/>
          <w:sz w:val="44"/>
          <w:szCs w:val="60"/>
        </w:rPr>
        <w:t>ST. MARTIN’S</w:t>
      </w:r>
    </w:p>
    <w:p w:rsidR="00715992" w:rsidRDefault="00715992" w:rsidP="00151BCF">
      <w:pPr>
        <w:rPr>
          <w:b/>
          <w:sz w:val="16"/>
          <w:szCs w:val="60"/>
        </w:rPr>
      </w:pPr>
      <w:r w:rsidRPr="00151BCF">
        <w:rPr>
          <w:b/>
          <w:sz w:val="44"/>
          <w:szCs w:val="60"/>
        </w:rPr>
        <w:t>SCHOOL SHOP GUIDE</w:t>
      </w:r>
    </w:p>
    <w:p w:rsidR="00151BCF" w:rsidRPr="00151BCF" w:rsidRDefault="00151BCF" w:rsidP="00151BCF">
      <w:pPr>
        <w:rPr>
          <w:b/>
          <w:sz w:val="16"/>
          <w:szCs w:val="60"/>
        </w:rPr>
      </w:pPr>
    </w:p>
    <w:p w:rsidR="00715992" w:rsidRDefault="00715992" w:rsidP="00A438D6">
      <w:pPr>
        <w:ind w:firstLine="720"/>
        <w:jc w:val="center"/>
        <w:rPr>
          <w:sz w:val="28"/>
        </w:rPr>
      </w:pPr>
      <w:r w:rsidRPr="00715992">
        <w:rPr>
          <w:sz w:val="28"/>
        </w:rPr>
        <w:t xml:space="preserve">Type </w:t>
      </w:r>
      <w:hyperlink r:id="rId7" w:tgtFrame="_blank" w:history="1">
        <w:r w:rsidRPr="00715992">
          <w:rPr>
            <w:rStyle w:val="Hyperlink"/>
            <w:rFonts w:ascii="Arial" w:hAnsi="Arial" w:cs="Arial"/>
            <w:color w:val="E31119"/>
            <w:sz w:val="36"/>
            <w:shd w:val="clear" w:color="auto" w:fill="FFFFFF"/>
          </w:rPr>
          <w:t>bit.ly/</w:t>
        </w:r>
        <w:proofErr w:type="spellStart"/>
        <w:r w:rsidRPr="00715992">
          <w:rPr>
            <w:rStyle w:val="Hyperlink"/>
            <w:rFonts w:ascii="Arial" w:hAnsi="Arial" w:cs="Arial"/>
            <w:color w:val="E31119"/>
            <w:sz w:val="36"/>
            <w:shd w:val="clear" w:color="auto" w:fill="FFFFFF"/>
          </w:rPr>
          <w:t>stmartinsshop</w:t>
        </w:r>
        <w:proofErr w:type="spellEnd"/>
      </w:hyperlink>
      <w:r w:rsidRPr="00715992">
        <w:rPr>
          <w:sz w:val="28"/>
        </w:rPr>
        <w:t xml:space="preserve"> in to your web browser search bar</w:t>
      </w:r>
      <w:r>
        <w:rPr>
          <w:sz w:val="28"/>
        </w:rPr>
        <w:t>.</w:t>
      </w:r>
    </w:p>
    <w:p w:rsidR="00151BCF" w:rsidRDefault="00A438D6" w:rsidP="00715992">
      <w:pPr>
        <w:ind w:firstLine="720"/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1691CAE5" wp14:editId="7221780C">
            <wp:simplePos x="0" y="0"/>
            <wp:positionH relativeFrom="margin">
              <wp:align>center</wp:align>
            </wp:positionH>
            <wp:positionV relativeFrom="paragraph">
              <wp:posOffset>16624</wp:posOffset>
            </wp:positionV>
            <wp:extent cx="2825115" cy="350837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30" t="10310" r="30448" b="24306"/>
                    <a:stretch/>
                  </pic:blipFill>
                  <pic:spPr bwMode="auto">
                    <a:xfrm>
                      <a:off x="0" y="0"/>
                      <a:ext cx="2825115" cy="3508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15992" w:rsidRDefault="00715992" w:rsidP="00715992">
      <w:pPr>
        <w:ind w:firstLine="720"/>
        <w:rPr>
          <w:sz w:val="28"/>
        </w:rPr>
      </w:pPr>
    </w:p>
    <w:p w:rsidR="00151BCF" w:rsidRDefault="00151BCF" w:rsidP="00715992">
      <w:pPr>
        <w:ind w:firstLine="720"/>
        <w:rPr>
          <w:noProof/>
          <w:lang w:eastAsia="en-GB"/>
        </w:rPr>
      </w:pPr>
    </w:p>
    <w:p w:rsidR="00715992" w:rsidRDefault="00715992" w:rsidP="00715992">
      <w:pPr>
        <w:ind w:firstLine="720"/>
        <w:rPr>
          <w:sz w:val="28"/>
        </w:rPr>
      </w:pPr>
    </w:p>
    <w:p w:rsidR="00151BCF" w:rsidRDefault="00151BCF" w:rsidP="00715992">
      <w:pPr>
        <w:ind w:firstLine="720"/>
        <w:rPr>
          <w:sz w:val="28"/>
        </w:rPr>
      </w:pPr>
    </w:p>
    <w:p w:rsidR="00151BCF" w:rsidRDefault="00151BCF" w:rsidP="00715992">
      <w:pPr>
        <w:ind w:firstLine="720"/>
        <w:rPr>
          <w:sz w:val="28"/>
        </w:rPr>
      </w:pPr>
    </w:p>
    <w:p w:rsidR="00151BCF" w:rsidRDefault="00151BCF" w:rsidP="00715992">
      <w:pPr>
        <w:ind w:firstLine="720"/>
        <w:rPr>
          <w:sz w:val="28"/>
        </w:rPr>
      </w:pPr>
    </w:p>
    <w:p w:rsidR="00151BCF" w:rsidRDefault="00151BCF" w:rsidP="00715992">
      <w:pPr>
        <w:ind w:firstLine="720"/>
        <w:rPr>
          <w:sz w:val="28"/>
        </w:rPr>
      </w:pPr>
    </w:p>
    <w:p w:rsidR="00151BCF" w:rsidRDefault="00151BCF" w:rsidP="00715992">
      <w:pPr>
        <w:ind w:firstLine="720"/>
        <w:rPr>
          <w:sz w:val="28"/>
        </w:rPr>
      </w:pPr>
    </w:p>
    <w:p w:rsidR="00151BCF" w:rsidRDefault="00151BCF" w:rsidP="00715992">
      <w:pPr>
        <w:ind w:firstLine="720"/>
        <w:rPr>
          <w:sz w:val="28"/>
        </w:rPr>
      </w:pPr>
    </w:p>
    <w:p w:rsidR="00151BCF" w:rsidRDefault="00151BCF" w:rsidP="00715992">
      <w:pPr>
        <w:ind w:firstLine="720"/>
        <w:rPr>
          <w:sz w:val="28"/>
        </w:rPr>
      </w:pPr>
    </w:p>
    <w:p w:rsidR="00151BCF" w:rsidRDefault="00151BCF" w:rsidP="00715992">
      <w:pPr>
        <w:ind w:firstLine="720"/>
        <w:rPr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7B02BB5F" wp14:editId="32DB33BC">
            <wp:simplePos x="0" y="0"/>
            <wp:positionH relativeFrom="margin">
              <wp:posOffset>4437380</wp:posOffset>
            </wp:positionH>
            <wp:positionV relativeFrom="paragraph">
              <wp:posOffset>105802</wp:posOffset>
            </wp:positionV>
            <wp:extent cx="1118870" cy="3024505"/>
            <wp:effectExtent l="0" t="0" r="5080" b="444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467" t="33834" r="65941" b="13501"/>
                    <a:stretch/>
                  </pic:blipFill>
                  <pic:spPr bwMode="auto">
                    <a:xfrm>
                      <a:off x="0" y="0"/>
                      <a:ext cx="1118870" cy="30245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51BCF" w:rsidRDefault="00151BCF" w:rsidP="00715992">
      <w:pPr>
        <w:ind w:firstLine="720"/>
        <w:rPr>
          <w:sz w:val="28"/>
        </w:rPr>
      </w:pPr>
    </w:p>
    <w:p w:rsidR="00151BCF" w:rsidRDefault="00151BCF" w:rsidP="00151BCF">
      <w:pPr>
        <w:rPr>
          <w:sz w:val="28"/>
        </w:rPr>
      </w:pPr>
    </w:p>
    <w:p w:rsidR="00151BCF" w:rsidRDefault="00151BCF" w:rsidP="00151BCF">
      <w:pPr>
        <w:ind w:left="720"/>
        <w:rPr>
          <w:sz w:val="28"/>
        </w:rPr>
      </w:pPr>
    </w:p>
    <w:p w:rsidR="00A438D6" w:rsidRDefault="00A438D6" w:rsidP="00A438D6">
      <w:pPr>
        <w:ind w:left="720"/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794A993" wp14:editId="0D3A33E3">
                <wp:simplePos x="0" y="0"/>
                <wp:positionH relativeFrom="column">
                  <wp:posOffset>4509249</wp:posOffset>
                </wp:positionH>
                <wp:positionV relativeFrom="paragraph">
                  <wp:posOffset>975866</wp:posOffset>
                </wp:positionV>
                <wp:extent cx="883578" cy="226032"/>
                <wp:effectExtent l="19050" t="19050" r="12065" b="22225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3578" cy="226032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11F51B4" id="Oval 5" o:spid="_x0000_s1026" style="position:absolute;margin-left:355.05pt;margin-top:76.85pt;width:69.55pt;height:17.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" filled="f" strokecolor="red" strokeweight="3pt">
                <v:stroke joinstyle="miter"/>
              </v:oval>
            </w:pict>
          </mc:Fallback>
        </mc:AlternateContent>
      </w:r>
      <w:r w:rsidR="00151BCF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061DA4" wp14:editId="3DABCF01">
                <wp:simplePos x="0" y="0"/>
                <wp:positionH relativeFrom="column">
                  <wp:posOffset>3873356</wp:posOffset>
                </wp:positionH>
                <wp:positionV relativeFrom="paragraph">
                  <wp:posOffset>324720</wp:posOffset>
                </wp:positionV>
                <wp:extent cx="749129" cy="368707"/>
                <wp:effectExtent l="19050" t="19050" r="51435" b="5080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9129" cy="368707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B69D7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305pt;margin-top:25.55pt;width:59pt;height:29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" strokecolor="red" strokeweight="2.25pt">
                <v:stroke endarrow="block" joinstyle="miter"/>
              </v:shape>
            </w:pict>
          </mc:Fallback>
        </mc:AlternateContent>
      </w:r>
      <w:r w:rsidR="00151BCF">
        <w:rPr>
          <w:sz w:val="28"/>
        </w:rPr>
        <w:t>Using your order form for size guidance please select the correct sizes for each item needed.</w:t>
      </w:r>
    </w:p>
    <w:p w:rsidR="00151BCF" w:rsidRDefault="00151BCF" w:rsidP="00A438D6">
      <w:pPr>
        <w:ind w:left="720"/>
        <w:rPr>
          <w:sz w:val="28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3360" behindDoc="0" locked="0" layoutInCell="1" allowOverlap="1" wp14:anchorId="5E0ED6EB" wp14:editId="7A57DCB2">
            <wp:simplePos x="0" y="0"/>
            <wp:positionH relativeFrom="margin">
              <wp:posOffset>482486</wp:posOffset>
            </wp:positionH>
            <wp:positionV relativeFrom="paragraph">
              <wp:posOffset>259536</wp:posOffset>
            </wp:positionV>
            <wp:extent cx="1202055" cy="295402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466" t="37867" r="65762" b="13728"/>
                    <a:stretch/>
                  </pic:blipFill>
                  <pic:spPr bwMode="auto">
                    <a:xfrm>
                      <a:off x="0" y="0"/>
                      <a:ext cx="1202055" cy="2954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033F1" w:rsidRDefault="002033F1" w:rsidP="002033F1">
      <w:pPr>
        <w:rPr>
          <w:sz w:val="28"/>
        </w:rPr>
      </w:pPr>
    </w:p>
    <w:p w:rsidR="002033F1" w:rsidRDefault="002033F1" w:rsidP="002033F1">
      <w:pPr>
        <w:rPr>
          <w:sz w:val="28"/>
        </w:rPr>
      </w:pPr>
    </w:p>
    <w:p w:rsidR="00151BCF" w:rsidRDefault="002033F1" w:rsidP="002033F1">
      <w:pPr>
        <w:ind w:left="720"/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4416161" wp14:editId="4B4190B7">
                <wp:simplePos x="0" y="0"/>
                <wp:positionH relativeFrom="column">
                  <wp:posOffset>1448655</wp:posOffset>
                </wp:positionH>
                <wp:positionV relativeFrom="paragraph">
                  <wp:posOffset>225154</wp:posOffset>
                </wp:positionV>
                <wp:extent cx="678095" cy="1221868"/>
                <wp:effectExtent l="38100" t="19050" r="27305" b="5461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78095" cy="1221868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C42E43" id="Straight Arrow Connector 7" o:spid="_x0000_s1026" type="#_x0000_t32" style="position:absolute;margin-left:114.05pt;margin-top:17.75pt;width:53.4pt;height:96.2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" strokecolor="red" strokeweight="2.25pt">
                <v:stroke endarrow="block" joinstyle="miter"/>
              </v:shape>
            </w:pict>
          </mc:Fallback>
        </mc:AlternateContent>
      </w:r>
      <w:r>
        <w:rPr>
          <w:sz w:val="28"/>
        </w:rPr>
        <w:t xml:space="preserve">      </w:t>
      </w:r>
      <w:r w:rsidR="00A438D6">
        <w:rPr>
          <w:sz w:val="28"/>
        </w:rPr>
        <w:t xml:space="preserve"> </w:t>
      </w:r>
      <w:r>
        <w:rPr>
          <w:sz w:val="28"/>
        </w:rPr>
        <w:t xml:space="preserve"> </w:t>
      </w:r>
      <w:r w:rsidR="00151BCF">
        <w:rPr>
          <w:sz w:val="28"/>
        </w:rPr>
        <w:t>Select the quantity of each item.</w:t>
      </w:r>
    </w:p>
    <w:p w:rsidR="00151BCF" w:rsidRDefault="00151BCF" w:rsidP="00715992">
      <w:pPr>
        <w:ind w:firstLine="720"/>
        <w:rPr>
          <w:noProof/>
          <w:lang w:eastAsia="en-GB"/>
        </w:rPr>
      </w:pPr>
    </w:p>
    <w:p w:rsidR="00151BCF" w:rsidRDefault="00151BCF" w:rsidP="00715992">
      <w:pPr>
        <w:ind w:firstLine="720"/>
        <w:rPr>
          <w:sz w:val="28"/>
        </w:rPr>
      </w:pPr>
    </w:p>
    <w:p w:rsidR="002033F1" w:rsidRDefault="002033F1" w:rsidP="002033F1">
      <w:pPr>
        <w:rPr>
          <w:sz w:val="28"/>
        </w:rPr>
      </w:pPr>
    </w:p>
    <w:p w:rsidR="00151BCF" w:rsidRDefault="002033F1" w:rsidP="002033F1">
      <w:pPr>
        <w:ind w:left="1890" w:firstLine="270"/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D59AB73" wp14:editId="641334FD">
                <wp:simplePos x="0" y="0"/>
                <wp:positionH relativeFrom="column">
                  <wp:posOffset>1561671</wp:posOffset>
                </wp:positionH>
                <wp:positionV relativeFrom="paragraph">
                  <wp:posOffset>206289</wp:posOffset>
                </wp:positionV>
                <wp:extent cx="513708" cy="472162"/>
                <wp:effectExtent l="38100" t="19050" r="20320" b="42545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13708" cy="472162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AE779C" id="Straight Arrow Connector 8" o:spid="_x0000_s1026" type="#_x0000_t32" style="position:absolute;margin-left:122.95pt;margin-top:16.25pt;width:40.45pt;height:37.2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" strokecolor="red" strokeweight="2.25pt">
                <v:stroke endarrow="block" joinstyle="miter"/>
              </v:shape>
            </w:pict>
          </mc:Fallback>
        </mc:AlternateContent>
      </w:r>
      <w:r>
        <w:rPr>
          <w:sz w:val="28"/>
        </w:rPr>
        <w:t xml:space="preserve">  </w:t>
      </w:r>
      <w:r w:rsidR="00A438D6">
        <w:rPr>
          <w:sz w:val="28"/>
        </w:rPr>
        <w:t xml:space="preserve"> </w:t>
      </w:r>
      <w:r w:rsidRPr="002033F1">
        <w:rPr>
          <w:sz w:val="28"/>
        </w:rPr>
        <w:t xml:space="preserve">Click the </w:t>
      </w:r>
      <w:r>
        <w:rPr>
          <w:sz w:val="28"/>
        </w:rPr>
        <w:t>cart</w:t>
      </w:r>
      <w:r w:rsidRPr="002033F1">
        <w:rPr>
          <w:sz w:val="28"/>
        </w:rPr>
        <w:t xml:space="preserve"> icon to add the item to your basket.</w:t>
      </w:r>
    </w:p>
    <w:p w:rsidR="002033F1" w:rsidRDefault="002033F1" w:rsidP="002033F1">
      <w:pPr>
        <w:ind w:left="1890" w:firstLine="270"/>
        <w:rPr>
          <w:sz w:val="28"/>
        </w:rPr>
      </w:pPr>
    </w:p>
    <w:p w:rsidR="002033F1" w:rsidRDefault="002033F1" w:rsidP="002033F1">
      <w:pPr>
        <w:ind w:left="1890" w:firstLine="270"/>
        <w:rPr>
          <w:sz w:val="28"/>
        </w:rPr>
      </w:pPr>
    </w:p>
    <w:p w:rsidR="002033F1" w:rsidRDefault="002033F1" w:rsidP="002033F1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35FF200E" wp14:editId="177D97B9">
            <wp:simplePos x="0" y="0"/>
            <wp:positionH relativeFrom="margin">
              <wp:align>right</wp:align>
            </wp:positionH>
            <wp:positionV relativeFrom="paragraph">
              <wp:posOffset>156324</wp:posOffset>
            </wp:positionV>
            <wp:extent cx="564515" cy="688340"/>
            <wp:effectExtent l="0" t="0" r="6985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619" t="13148" r="20233" b="80497"/>
                    <a:stretch/>
                  </pic:blipFill>
                  <pic:spPr bwMode="auto">
                    <a:xfrm>
                      <a:off x="0" y="0"/>
                      <a:ext cx="564515" cy="688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</w:p>
    <w:p w:rsidR="002033F1" w:rsidRPr="002033F1" w:rsidRDefault="002874C9" w:rsidP="00A438D6">
      <w:pPr>
        <w:ind w:left="720"/>
        <w:jc w:val="center"/>
        <w:rPr>
          <w:noProof/>
          <w:sz w:val="28"/>
          <w:lang w:eastAsia="en-GB"/>
        </w:rPr>
      </w:pPr>
      <w:r>
        <w:rPr>
          <w:sz w:val="28"/>
        </w:rPr>
        <w:t>Once you’ve selected all items,</w:t>
      </w:r>
      <w:r>
        <w:rPr>
          <w:sz w:val="28"/>
        </w:rPr>
        <w:t xml:space="preserve"> c</w:t>
      </w:r>
      <w:r w:rsidR="002033F1" w:rsidRPr="002033F1">
        <w:rPr>
          <w:noProof/>
          <w:sz w:val="28"/>
          <w:lang w:eastAsia="en-GB"/>
        </w:rPr>
        <w:t>lick the cart icon in the</w:t>
      </w:r>
      <w:r>
        <w:rPr>
          <w:noProof/>
          <w:sz w:val="28"/>
          <w:lang w:eastAsia="en-GB"/>
        </w:rPr>
        <w:t xml:space="preserve"> top right corner </w:t>
      </w:r>
      <w:r w:rsidR="002033F1" w:rsidRPr="002033F1">
        <w:rPr>
          <w:noProof/>
          <w:sz w:val="28"/>
          <w:lang w:eastAsia="en-GB"/>
        </w:rPr>
        <w:t>of the page</w:t>
      </w:r>
      <w:r>
        <w:rPr>
          <w:noProof/>
          <w:sz w:val="28"/>
          <w:lang w:eastAsia="en-GB"/>
        </w:rPr>
        <w:t>.</w:t>
      </w:r>
    </w:p>
    <w:p w:rsidR="002033F1" w:rsidRDefault="00A438D6" w:rsidP="002033F1">
      <w:pPr>
        <w:ind w:left="1890" w:firstLine="270"/>
        <w:rPr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369F1744" wp14:editId="104C6865">
            <wp:simplePos x="0" y="0"/>
            <wp:positionH relativeFrom="margin">
              <wp:align>center</wp:align>
            </wp:positionH>
            <wp:positionV relativeFrom="paragraph">
              <wp:posOffset>221258</wp:posOffset>
            </wp:positionV>
            <wp:extent cx="3883025" cy="3409950"/>
            <wp:effectExtent l="0" t="0" r="3175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209" t="10980" r="15023" b="14621"/>
                    <a:stretch/>
                  </pic:blipFill>
                  <pic:spPr bwMode="auto">
                    <a:xfrm>
                      <a:off x="0" y="0"/>
                      <a:ext cx="3883025" cy="3409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2033F1" w:rsidRDefault="002874C9" w:rsidP="002033F1">
      <w:pPr>
        <w:rPr>
          <w:sz w:val="28"/>
        </w:rPr>
      </w:pPr>
      <w:r>
        <w:rPr>
          <w:sz w:val="28"/>
        </w:rPr>
        <w:t xml:space="preserve">           </w:t>
      </w:r>
    </w:p>
    <w:p w:rsidR="002033F1" w:rsidRDefault="002033F1" w:rsidP="002033F1">
      <w:pPr>
        <w:ind w:left="1890" w:firstLine="270"/>
        <w:rPr>
          <w:sz w:val="28"/>
        </w:rPr>
      </w:pPr>
    </w:p>
    <w:p w:rsidR="002033F1" w:rsidRDefault="002033F1" w:rsidP="002033F1">
      <w:pPr>
        <w:ind w:left="1890" w:firstLine="270"/>
        <w:rPr>
          <w:noProof/>
          <w:lang w:eastAsia="en-GB"/>
        </w:rPr>
      </w:pPr>
    </w:p>
    <w:p w:rsidR="00A438D6" w:rsidRDefault="00A438D6" w:rsidP="002033F1">
      <w:pPr>
        <w:ind w:left="1890" w:firstLine="270"/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DD315AA" wp14:editId="65F2EC0E">
                <wp:simplePos x="0" y="0"/>
                <wp:positionH relativeFrom="column">
                  <wp:posOffset>3061699</wp:posOffset>
                </wp:positionH>
                <wp:positionV relativeFrom="paragraph">
                  <wp:posOffset>166540</wp:posOffset>
                </wp:positionV>
                <wp:extent cx="1293923" cy="2414427"/>
                <wp:effectExtent l="19050" t="38100" r="40005" b="2413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93923" cy="2414427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C16D64" id="Straight Arrow Connector 11" o:spid="_x0000_s1026" type="#_x0000_t32" style="position:absolute;margin-left:241.1pt;margin-top:13.1pt;width:101.9pt;height:190.1pt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" strokecolor="red" strokeweight="2.25pt">
                <v:stroke endarrow="block" joinstyle="miter"/>
              </v:shape>
            </w:pict>
          </mc:Fallback>
        </mc:AlternateContent>
      </w:r>
    </w:p>
    <w:p w:rsidR="00A438D6" w:rsidRPr="00A438D6" w:rsidRDefault="00A438D6" w:rsidP="00A438D6">
      <w:pPr>
        <w:rPr>
          <w:sz w:val="28"/>
        </w:rPr>
      </w:pPr>
    </w:p>
    <w:p w:rsidR="00A438D6" w:rsidRPr="00A438D6" w:rsidRDefault="00A438D6" w:rsidP="00A438D6">
      <w:pPr>
        <w:rPr>
          <w:sz w:val="28"/>
        </w:rPr>
      </w:pPr>
    </w:p>
    <w:p w:rsidR="00A438D6" w:rsidRPr="00A438D6" w:rsidRDefault="00A438D6" w:rsidP="00A438D6">
      <w:pPr>
        <w:rPr>
          <w:sz w:val="28"/>
        </w:rPr>
      </w:pPr>
    </w:p>
    <w:p w:rsidR="00A438D6" w:rsidRPr="00A438D6" w:rsidRDefault="00A438D6" w:rsidP="00A438D6">
      <w:pPr>
        <w:rPr>
          <w:sz w:val="28"/>
        </w:rPr>
      </w:pPr>
    </w:p>
    <w:p w:rsidR="00A438D6" w:rsidRPr="00A438D6" w:rsidRDefault="00A438D6" w:rsidP="00A438D6">
      <w:pPr>
        <w:rPr>
          <w:sz w:val="28"/>
        </w:rPr>
      </w:pPr>
    </w:p>
    <w:p w:rsidR="00A438D6" w:rsidRPr="00A438D6" w:rsidRDefault="00A438D6" w:rsidP="00A438D6">
      <w:pPr>
        <w:rPr>
          <w:sz w:val="28"/>
        </w:rPr>
      </w:pPr>
    </w:p>
    <w:p w:rsidR="00A438D6" w:rsidRDefault="00A438D6" w:rsidP="00A438D6">
      <w:pPr>
        <w:rPr>
          <w:sz w:val="28"/>
        </w:rPr>
      </w:pPr>
    </w:p>
    <w:p w:rsidR="002033F1" w:rsidRDefault="00A438D6" w:rsidP="00A438D6">
      <w:pPr>
        <w:tabs>
          <w:tab w:val="left" w:pos="2168"/>
        </w:tabs>
        <w:jc w:val="center"/>
        <w:rPr>
          <w:sz w:val="28"/>
        </w:rPr>
      </w:pPr>
      <w:r>
        <w:rPr>
          <w:sz w:val="28"/>
        </w:rPr>
        <w:t>Click ‘Proceed to checkout’</w:t>
      </w:r>
    </w:p>
    <w:p w:rsidR="00A438D6" w:rsidRDefault="00A438D6" w:rsidP="00A438D6">
      <w:pPr>
        <w:tabs>
          <w:tab w:val="left" w:pos="2168"/>
        </w:tabs>
        <w:jc w:val="center"/>
        <w:rPr>
          <w:sz w:val="28"/>
        </w:rPr>
      </w:pPr>
    </w:p>
    <w:p w:rsidR="00A438D6" w:rsidRDefault="00A438D6" w:rsidP="00A438D6">
      <w:pPr>
        <w:tabs>
          <w:tab w:val="left" w:pos="2168"/>
        </w:tabs>
        <w:jc w:val="center"/>
        <w:rPr>
          <w:sz w:val="28"/>
        </w:rPr>
      </w:pPr>
    </w:p>
    <w:p w:rsidR="00A438D6" w:rsidRPr="00A438D6" w:rsidRDefault="00A438D6" w:rsidP="00A438D6">
      <w:pPr>
        <w:tabs>
          <w:tab w:val="left" w:pos="2168"/>
        </w:tabs>
        <w:jc w:val="center"/>
        <w:rPr>
          <w:sz w:val="28"/>
        </w:rPr>
      </w:pPr>
      <w:r>
        <w:rPr>
          <w:sz w:val="28"/>
        </w:rPr>
        <w:t>Enter parent details - We will use the email provided in this section to let you know once your order is ready to collect.</w:t>
      </w:r>
    </w:p>
    <w:p w:rsidR="00A438D6" w:rsidRDefault="00A438D6" w:rsidP="00A438D6">
      <w:pPr>
        <w:tabs>
          <w:tab w:val="left" w:pos="2168"/>
        </w:tabs>
        <w:jc w:val="center"/>
        <w:rPr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6464</wp:posOffset>
            </wp:positionV>
            <wp:extent cx="3667627" cy="3246634"/>
            <wp:effectExtent l="0" t="0" r="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39" t="10780" r="16996" b="18244"/>
                    <a:stretch/>
                  </pic:blipFill>
                  <pic:spPr bwMode="auto">
                    <a:xfrm>
                      <a:off x="0" y="0"/>
                      <a:ext cx="3667627" cy="32466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A438D6" w:rsidRPr="00A438D6" w:rsidRDefault="00A438D6" w:rsidP="00A438D6">
      <w:pPr>
        <w:rPr>
          <w:sz w:val="28"/>
        </w:rPr>
      </w:pPr>
    </w:p>
    <w:p w:rsidR="00A438D6" w:rsidRPr="00A438D6" w:rsidRDefault="00A438D6" w:rsidP="00A438D6">
      <w:pPr>
        <w:rPr>
          <w:sz w:val="28"/>
        </w:rPr>
      </w:pPr>
    </w:p>
    <w:p w:rsidR="00A438D6" w:rsidRPr="00A438D6" w:rsidRDefault="00A438D6" w:rsidP="00A438D6">
      <w:pPr>
        <w:rPr>
          <w:sz w:val="28"/>
        </w:rPr>
      </w:pPr>
    </w:p>
    <w:p w:rsidR="00A438D6" w:rsidRPr="00A438D6" w:rsidRDefault="00A438D6" w:rsidP="00A438D6">
      <w:pPr>
        <w:rPr>
          <w:sz w:val="28"/>
        </w:rPr>
      </w:pPr>
    </w:p>
    <w:p w:rsidR="00A438D6" w:rsidRPr="00A438D6" w:rsidRDefault="00A438D6" w:rsidP="00A438D6">
      <w:pPr>
        <w:rPr>
          <w:sz w:val="28"/>
        </w:rPr>
      </w:pPr>
    </w:p>
    <w:p w:rsidR="00A438D6" w:rsidRPr="00A438D6" w:rsidRDefault="00A438D6" w:rsidP="00A438D6">
      <w:pPr>
        <w:rPr>
          <w:sz w:val="28"/>
        </w:rPr>
      </w:pPr>
    </w:p>
    <w:p w:rsidR="00A438D6" w:rsidRPr="00A438D6" w:rsidRDefault="00A438D6" w:rsidP="00A438D6">
      <w:pPr>
        <w:rPr>
          <w:sz w:val="28"/>
        </w:rPr>
      </w:pPr>
    </w:p>
    <w:p w:rsidR="00A438D6" w:rsidRPr="00A438D6" w:rsidRDefault="00A438D6" w:rsidP="00A438D6">
      <w:pPr>
        <w:rPr>
          <w:sz w:val="28"/>
        </w:rPr>
      </w:pPr>
    </w:p>
    <w:p w:rsidR="00A438D6" w:rsidRDefault="00A438D6" w:rsidP="00A438D6">
      <w:pPr>
        <w:rPr>
          <w:sz w:val="28"/>
        </w:rPr>
      </w:pPr>
    </w:p>
    <w:p w:rsidR="00410374" w:rsidRDefault="00410374" w:rsidP="00A84C9F">
      <w:pPr>
        <w:jc w:val="center"/>
        <w:rPr>
          <w:sz w:val="4"/>
        </w:rPr>
      </w:pPr>
    </w:p>
    <w:p w:rsidR="00A438D6" w:rsidRDefault="00A84C9F" w:rsidP="00A84C9F">
      <w:pPr>
        <w:jc w:val="center"/>
        <w:rPr>
          <w:sz w:val="18"/>
        </w:rPr>
      </w:pPr>
      <w:r>
        <w:rPr>
          <w:sz w:val="28"/>
        </w:rPr>
        <w:t>Proceed to payment page to complete your order.</w:t>
      </w:r>
    </w:p>
    <w:p w:rsidR="00A84C9F" w:rsidRPr="00A84C9F" w:rsidRDefault="00A84C9F" w:rsidP="00A84C9F">
      <w:pPr>
        <w:jc w:val="center"/>
        <w:rPr>
          <w:sz w:val="18"/>
        </w:rPr>
      </w:pPr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4480B64B" wp14:editId="18DE3683">
            <wp:simplePos x="0" y="0"/>
            <wp:positionH relativeFrom="margin">
              <wp:align>center</wp:align>
            </wp:positionH>
            <wp:positionV relativeFrom="paragraph">
              <wp:posOffset>23523</wp:posOffset>
            </wp:positionV>
            <wp:extent cx="4879674" cy="3935002"/>
            <wp:effectExtent l="0" t="0" r="0" b="889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307" r="14853" b="3865"/>
                    <a:stretch/>
                  </pic:blipFill>
                  <pic:spPr bwMode="auto">
                    <a:xfrm>
                      <a:off x="0" y="0"/>
                      <a:ext cx="4879674" cy="39350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A438D6" w:rsidRDefault="00A438D6" w:rsidP="00A438D6">
      <w:pPr>
        <w:jc w:val="center"/>
        <w:rPr>
          <w:sz w:val="28"/>
        </w:rPr>
      </w:pPr>
    </w:p>
    <w:p w:rsidR="00A84C9F" w:rsidRDefault="00A84C9F" w:rsidP="00A438D6">
      <w:pPr>
        <w:jc w:val="center"/>
        <w:rPr>
          <w:sz w:val="28"/>
        </w:rPr>
      </w:pPr>
      <w:bookmarkStart w:id="0" w:name="_GoBack"/>
      <w:bookmarkEnd w:id="0"/>
    </w:p>
    <w:p w:rsidR="00A84C9F" w:rsidRPr="00A438D6" w:rsidRDefault="00A84C9F" w:rsidP="00A438D6">
      <w:pPr>
        <w:jc w:val="center"/>
        <w:rPr>
          <w:sz w:val="28"/>
        </w:rPr>
      </w:pPr>
    </w:p>
    <w:sectPr w:rsidR="00A84C9F" w:rsidRPr="00A438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5992" w:rsidRDefault="00715992" w:rsidP="00715992">
      <w:pPr>
        <w:spacing w:after="0" w:line="240" w:lineRule="auto"/>
      </w:pPr>
      <w:r>
        <w:separator/>
      </w:r>
    </w:p>
  </w:endnote>
  <w:endnote w:type="continuationSeparator" w:id="0">
    <w:p w:rsidR="00715992" w:rsidRDefault="00715992" w:rsidP="00715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5992" w:rsidRDefault="00715992" w:rsidP="00715992">
      <w:pPr>
        <w:spacing w:after="0" w:line="240" w:lineRule="auto"/>
      </w:pPr>
      <w:r>
        <w:separator/>
      </w:r>
    </w:p>
  </w:footnote>
  <w:footnote w:type="continuationSeparator" w:id="0">
    <w:p w:rsidR="00715992" w:rsidRDefault="00715992" w:rsidP="0071599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992"/>
    <w:rsid w:val="00151BCF"/>
    <w:rsid w:val="002033F1"/>
    <w:rsid w:val="002874C9"/>
    <w:rsid w:val="0035432C"/>
    <w:rsid w:val="00410374"/>
    <w:rsid w:val="00715992"/>
    <w:rsid w:val="00A438D6"/>
    <w:rsid w:val="00A84C9F"/>
    <w:rsid w:val="00A90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1E70C7C-44AB-4F2E-A414-2713A801F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15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5992"/>
  </w:style>
  <w:style w:type="paragraph" w:styleId="Footer">
    <w:name w:val="footer"/>
    <w:basedOn w:val="Normal"/>
    <w:link w:val="FooterChar"/>
    <w:uiPriority w:val="99"/>
    <w:unhideWhenUsed/>
    <w:rsid w:val="00715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5992"/>
  </w:style>
  <w:style w:type="character" w:styleId="Hyperlink">
    <w:name w:val="Hyperlink"/>
    <w:basedOn w:val="DefaultParagraphFont"/>
    <w:uiPriority w:val="99"/>
    <w:semiHidden/>
    <w:unhideWhenUsed/>
    <w:rsid w:val="0071599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webSettings" Target="webSettings.xml"/><Relationship Id="rId7" Type="http://schemas.openxmlformats.org/officeDocument/2006/relationships/hyperlink" Target="http://bit.ly/stmartinsshop" TargetMode="External"/><Relationship Id="rId12" Type="http://schemas.openxmlformats.org/officeDocument/2006/relationships/image" Target="media/image6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ECDFEE61</Template>
  <TotalTime>59</TotalTime>
  <Pages>3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Abby Phillips</dc:creator>
  <cp:keywords/>
  <dc:description/>
  <cp:lastModifiedBy>Abby Phillips</cp:lastModifiedBy>
  <cp:revision>2</cp:revision>
  <dcterms:created xsi:type="dcterms:W3CDTF">2019-05-14T09:46:00Z</dcterms:created>
  <dcterms:modified xsi:type="dcterms:W3CDTF">2019-05-14T10:45:00Z</dcterms:modified>
</cp:coreProperties>
</file>