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B20" w:rsidRDefault="00F72C98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Our uniform can be purchased from: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60"/>
        <w:gridCol w:w="4556"/>
      </w:tblGrid>
      <w:tr w:rsidR="000B1B20" w:rsidTr="001411EA">
        <w:trPr>
          <w:trHeight w:val="3742"/>
        </w:trPr>
        <w:tc>
          <w:tcPr>
            <w:tcW w:w="4460" w:type="dxa"/>
          </w:tcPr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St Martin’s School</w:t>
            </w:r>
          </w:p>
          <w:p w:rsidR="000B1B20" w:rsidRDefault="000B1B20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Hillside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CAERPHILLY 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CF83 1UW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029 20858050</w:t>
            </w:r>
          </w:p>
          <w:p w:rsidR="000B1B20" w:rsidRDefault="001411EA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</w:pPr>
            <w:hyperlink r:id="rId6">
              <w:r w:rsidR="00F72C98">
                <w:rPr>
                  <w:rFonts w:ascii="Arial" w:eastAsia="Arial" w:hAnsi="Arial" w:cs="Arial"/>
                  <w:b/>
                  <w:i/>
                  <w:color w:val="0000FF"/>
                  <w:sz w:val="20"/>
                  <w:szCs w:val="20"/>
                  <w:u w:val="single"/>
                </w:rPr>
                <w:t>www.stmartins.caerphilly.sch.uk</w:t>
              </w:r>
            </w:hyperlink>
          </w:p>
          <w:p w:rsidR="000B1B20" w:rsidRDefault="000B1B20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i/>
                <w:sz w:val="20"/>
                <w:szCs w:val="20"/>
                <w:u w:val="single"/>
              </w:rPr>
            </w:pPr>
          </w:p>
        </w:tc>
        <w:tc>
          <w:tcPr>
            <w:tcW w:w="4556" w:type="dxa"/>
          </w:tcPr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YC Sports</w:t>
            </w:r>
          </w:p>
          <w:p w:rsidR="000B1B20" w:rsidRDefault="000B1B20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86-90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Crwys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Road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CARDIFF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CF24 4NP</w:t>
            </w:r>
          </w:p>
          <w:p w:rsidR="000B1B20" w:rsidRDefault="00F72C98">
            <w:pPr>
              <w:tabs>
                <w:tab w:val="left" w:pos="1080"/>
              </w:tabs>
              <w:ind w:left="29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029 20237968</w:t>
            </w:r>
          </w:p>
          <w:p w:rsidR="000B1B20" w:rsidRDefault="001411EA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hyperlink r:id="rId7">
              <w:r w:rsidR="00F72C98">
                <w:rPr>
                  <w:rFonts w:ascii="Arial" w:eastAsia="Arial" w:hAnsi="Arial" w:cs="Arial"/>
                  <w:i/>
                  <w:color w:val="0000FF"/>
                  <w:sz w:val="20"/>
                  <w:szCs w:val="20"/>
                  <w:u w:val="single"/>
                </w:rPr>
                <w:t>www.ycsports.com</w:t>
              </w:r>
            </w:hyperlink>
          </w:p>
          <w:p w:rsidR="000B1B20" w:rsidRDefault="000B1B20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:rsidR="000B1B20" w:rsidRDefault="00F72C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Allwear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Solutions (Limited Supply due to uniform design changes)</w:t>
            </w:r>
          </w:p>
          <w:p w:rsidR="000B1B20" w:rsidRDefault="00F72C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Opening hours Monday-Friday 9.00am to 4.30pm</w:t>
            </w:r>
          </w:p>
          <w:p w:rsidR="000B1B20" w:rsidRDefault="00F72C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Saturdays Only Through Summer Holidays 10.00am - 1.00pm</w:t>
            </w:r>
          </w:p>
          <w:p w:rsidR="000B1B20" w:rsidRDefault="00F72C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Unit 19 Greenway Workshops,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Bedwas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House Industrial Estate, Caerphilly CF83 8HW</w:t>
            </w:r>
          </w:p>
        </w:tc>
      </w:tr>
      <w:tr w:rsidR="000B1B20">
        <w:trPr>
          <w:trHeight w:val="3400"/>
        </w:trPr>
        <w:tc>
          <w:tcPr>
            <w:tcW w:w="9016" w:type="dxa"/>
            <w:gridSpan w:val="2"/>
          </w:tcPr>
          <w:p w:rsidR="000B1B20" w:rsidRDefault="00F72C98">
            <w:pPr>
              <w:pStyle w:val="Heading2"/>
              <w:ind w:left="720" w:firstLine="720"/>
              <w:jc w:val="left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THE UNIFORM</w:t>
            </w:r>
          </w:p>
          <w:p w:rsidR="000B1B20" w:rsidRDefault="000B1B2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B1B20" w:rsidRDefault="00F72C98">
            <w:pPr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BLAZER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Pupils will be required to wear a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BLACK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school blazer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WITH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school badge</w:t>
            </w:r>
          </w:p>
          <w:p w:rsidR="000B1B20" w:rsidRDefault="000B1B20">
            <w:pPr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</w:p>
          <w:p w:rsidR="000B1B20" w:rsidRDefault="00F72C98">
            <w:pPr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TIE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All pupils will be required to wear a clip-on tie at all times:                 </w:t>
            </w:r>
          </w:p>
          <w:p w:rsidR="000B1B20" w:rsidRDefault="00F72C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Key Stage 3 – RED stripe;          Key Stage 4 – YELLOW stripe;       </w:t>
            </w:r>
          </w:p>
          <w:p w:rsidR="000B1B20" w:rsidRDefault="00F72C98">
            <w:pPr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SHIRT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All pupils will be required to wear a plain white SHIRT; </w:t>
            </w:r>
          </w:p>
          <w:p w:rsidR="000B1B20" w:rsidRDefault="00F72C98">
            <w:pPr>
              <w:tabs>
                <w:tab w:val="left" w:pos="1560"/>
              </w:tabs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JUMPER: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All jumpers worn must be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BLACK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V neck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WITH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school badge</w:t>
            </w:r>
          </w:p>
          <w:p w:rsidR="000B1B20" w:rsidRDefault="00F72C98">
            <w:pPr>
              <w:tabs>
                <w:tab w:val="left" w:pos="1560"/>
              </w:tabs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TROUSERS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Tailored black school trousers only </w:t>
            </w:r>
          </w:p>
          <w:p w:rsidR="000B1B20" w:rsidRDefault="00F72C98">
            <w:pPr>
              <w:tabs>
                <w:tab w:val="left" w:pos="1560"/>
              </w:tabs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SKIRT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School branded</w:t>
            </w:r>
            <w:r>
              <w:rPr>
                <w:rFonts w:ascii="Arial" w:eastAsia="Arial" w:hAnsi="Arial" w:cs="Arial"/>
                <w:sz w:val="20"/>
                <w:szCs w:val="20"/>
              </w:rPr>
              <w:t>, BLACK knee length skirt only (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black tights or black/white ankle socks to be worn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); </w:t>
            </w:r>
            <w:r>
              <w:rPr>
                <w:rFonts w:ascii="Arial" w:eastAsia="Arial" w:hAnsi="Arial" w:cs="Arial"/>
                <w:i/>
                <w:sz w:val="20"/>
                <w:szCs w:val="20"/>
                <w:u w:val="single"/>
              </w:rPr>
              <w:t>skirt must be purchased through St Martin’s School or YC Sports</w:t>
            </w:r>
          </w:p>
          <w:p w:rsidR="000B1B20" w:rsidRDefault="00F72C98">
            <w:pPr>
              <w:tabs>
                <w:tab w:val="left" w:pos="1560"/>
              </w:tabs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SHOES: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Plain black leather; no trainer type shoes </w:t>
            </w:r>
          </w:p>
          <w:p w:rsidR="000B1B20" w:rsidRDefault="000B1B20">
            <w:pPr>
              <w:tabs>
                <w:tab w:val="left" w:pos="1560"/>
              </w:tabs>
              <w:ind w:left="1418" w:hanging="1418"/>
              <w:rPr>
                <w:rFonts w:ascii="Arial" w:eastAsia="Arial" w:hAnsi="Arial" w:cs="Arial"/>
                <w:sz w:val="20"/>
                <w:szCs w:val="20"/>
              </w:rPr>
            </w:pPr>
          </w:p>
          <w:p w:rsidR="000B1B20" w:rsidRDefault="00F72C98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PE Kit</w:t>
            </w:r>
          </w:p>
          <w:p w:rsidR="000B1B20" w:rsidRDefault="000B1B2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T-shirt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Games jersey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Games/PE short</w:t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Mid layer (optional)</w:t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Tech pants</w:t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Legging</w:t>
            </w:r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Skort</w:t>
            </w:r>
            <w:proofErr w:type="spellEnd"/>
          </w:p>
          <w:p w:rsidR="000B1B20" w:rsidRDefault="00F72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Socks</w:t>
            </w:r>
          </w:p>
          <w:p w:rsidR="000B1B20" w:rsidRDefault="00F72C98">
            <w:pPr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Swim short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 </w:t>
            </w:r>
          </w:p>
          <w:p w:rsidR="000B1B20" w:rsidRPr="001411EA" w:rsidRDefault="00F72C98" w:rsidP="001411E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Swimsuit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(pupil provides own)</w:t>
            </w:r>
            <w:bookmarkStart w:id="0" w:name="_GoBack"/>
            <w:bookmarkEnd w:id="0"/>
          </w:p>
        </w:tc>
      </w:tr>
      <w:tr w:rsidR="000B1B20">
        <w:trPr>
          <w:trHeight w:val="420"/>
        </w:trPr>
        <w:tc>
          <w:tcPr>
            <w:tcW w:w="9016" w:type="dxa"/>
            <w:gridSpan w:val="2"/>
            <w:vAlign w:val="center"/>
          </w:tcPr>
          <w:p w:rsidR="000B1B20" w:rsidRDefault="00F72C98">
            <w:pPr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  <w:t>Please note, pupils in Key Stage 5 are not required to wear school uniform</w:t>
            </w:r>
          </w:p>
        </w:tc>
      </w:tr>
      <w:tr w:rsidR="000B1B20">
        <w:trPr>
          <w:trHeight w:val="420"/>
        </w:trPr>
        <w:tc>
          <w:tcPr>
            <w:tcW w:w="9016" w:type="dxa"/>
            <w:gridSpan w:val="2"/>
            <w:vAlign w:val="center"/>
          </w:tcPr>
          <w:p w:rsidR="000B1B20" w:rsidRDefault="00F72C98">
            <w:pPr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  <w:t>PE Kit: Year 7 Compulsory; Years 8/9/10/11 optional until 31.08.19</w:t>
            </w:r>
          </w:p>
        </w:tc>
      </w:tr>
      <w:tr w:rsidR="000B1B20">
        <w:tc>
          <w:tcPr>
            <w:tcW w:w="9016" w:type="dxa"/>
            <w:gridSpan w:val="2"/>
          </w:tcPr>
          <w:p w:rsidR="000B1B20" w:rsidRDefault="000B1B20">
            <w:pPr>
              <w:ind w:left="1418" w:hanging="1418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</w:p>
          <w:p w:rsidR="000B1B20" w:rsidRDefault="00F72C98">
            <w:pPr>
              <w:ind w:left="1418" w:hanging="1418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sz w:val="20"/>
                <w:szCs w:val="20"/>
              </w:rPr>
              <w:t>For all pupils:</w:t>
            </w:r>
          </w:p>
          <w:p w:rsidR="000B1B20" w:rsidRDefault="000B1B2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0B1B20" w:rsidRDefault="00F72C98">
            <w:pPr>
              <w:spacing w:line="360" w:lineRule="auto"/>
              <w:ind w:left="1560" w:hanging="15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COAT: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Pupils will be required to wear </w:t>
            </w:r>
            <w: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  <w:t>either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a St Martin’s coat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or a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PLAIN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BLACK </w:t>
            </w:r>
            <w:r>
              <w:rPr>
                <w:rFonts w:ascii="Arial" w:eastAsia="Arial" w:hAnsi="Arial" w:cs="Arial"/>
                <w:sz w:val="20"/>
                <w:szCs w:val="20"/>
              </w:rPr>
              <w:t>coat; a SMALL logo will be acceptable</w:t>
            </w:r>
          </w:p>
          <w:p w:rsidR="000B1B20" w:rsidRDefault="00F72C98">
            <w:pPr>
              <w:spacing w:line="360" w:lineRule="auto"/>
              <w:ind w:left="1560" w:hanging="15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HAIR: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We would also like to remind parents and pupils that in school their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hair must be natural colour</w:t>
            </w:r>
          </w:p>
          <w:p w:rsidR="000B1B20" w:rsidRDefault="00F72C98">
            <w:pPr>
              <w:spacing w:line="360" w:lineRule="auto"/>
              <w:ind w:left="1560" w:hanging="15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JEWELLERY: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Pupils may wear one pair of small studs – one stud in either ear, worn in the lower lobe - one small ring and a watch. Any other piercings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ARE NOT PERMITTED</w:t>
            </w:r>
          </w:p>
          <w:p w:rsidR="000B1B20" w:rsidRDefault="00F72C98">
            <w:pPr>
              <w:spacing w:line="360" w:lineRule="auto"/>
              <w:ind w:left="1560" w:hanging="1560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1" w:name="_gjdgxs" w:colFirst="0" w:colLast="0"/>
            <w:bookmarkEnd w:id="1"/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MAKEUP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>Discrete use of makeup is permitted for pupils in key stage 4 and 5 ONLY; false eyelashes or false nails are not permitted</w:t>
            </w:r>
          </w:p>
          <w:p w:rsidR="000B1B20" w:rsidRDefault="00F72C98">
            <w:pPr>
              <w:spacing w:line="360" w:lineRule="auto"/>
              <w:ind w:left="1560" w:hanging="15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lastRenderedPageBreak/>
              <w:t>NAIL VARNISH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Nail varnish is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permitted</w:t>
            </w:r>
          </w:p>
        </w:tc>
      </w:tr>
    </w:tbl>
    <w:p w:rsidR="000B1B20" w:rsidRDefault="000B1B20">
      <w:pPr>
        <w:rPr>
          <w:rFonts w:ascii="Arial" w:eastAsia="Arial" w:hAnsi="Arial" w:cs="Arial"/>
          <w:sz w:val="18"/>
          <w:szCs w:val="18"/>
        </w:rPr>
      </w:pPr>
    </w:p>
    <w:sectPr w:rsidR="000B1B20">
      <w:headerReference w:type="default" r:id="rId8"/>
      <w:pgSz w:w="11906" w:h="16838"/>
      <w:pgMar w:top="122" w:right="1440" w:bottom="4" w:left="1440" w:header="284" w:footer="5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3E7" w:rsidRDefault="00F72C98">
      <w:r>
        <w:separator/>
      </w:r>
    </w:p>
  </w:endnote>
  <w:endnote w:type="continuationSeparator" w:id="0">
    <w:p w:rsidR="008523E7" w:rsidRDefault="00F72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3E7" w:rsidRDefault="00F72C98">
      <w:r>
        <w:separator/>
      </w:r>
    </w:p>
  </w:footnote>
  <w:footnote w:type="continuationSeparator" w:id="0">
    <w:p w:rsidR="008523E7" w:rsidRDefault="00F72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B20" w:rsidRDefault="00F72C98">
    <w:pPr>
      <w:pBdr>
        <w:top w:val="nil"/>
        <w:left w:val="nil"/>
        <w:bottom w:val="single" w:sz="4" w:space="1" w:color="FF0000"/>
        <w:right w:val="nil"/>
        <w:between w:val="nil"/>
      </w:pBdr>
      <w:tabs>
        <w:tab w:val="center" w:pos="4513"/>
        <w:tab w:val="right" w:pos="9026"/>
      </w:tabs>
      <w:jc w:val="right"/>
      <w:rPr>
        <w:rFonts w:ascii="Arial" w:eastAsia="Arial" w:hAnsi="Arial" w:cs="Arial"/>
        <w:color w:val="000000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21590</wp:posOffset>
          </wp:positionV>
          <wp:extent cx="400050" cy="387350"/>
          <wp:effectExtent l="0" t="0" r="0" b="0"/>
          <wp:wrapSquare wrapText="bothSides" distT="0" distB="0" distL="114300" distR="114300"/>
          <wp:docPr id="1" name="image1.jpg" descr="St Martins logo low r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t Martins logo low re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0050" cy="387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B1B20" w:rsidRDefault="00F72C98">
    <w:pPr>
      <w:pBdr>
        <w:top w:val="nil"/>
        <w:left w:val="nil"/>
        <w:bottom w:val="single" w:sz="4" w:space="1" w:color="FF0000"/>
        <w:right w:val="nil"/>
        <w:between w:val="nil"/>
      </w:pBdr>
      <w:tabs>
        <w:tab w:val="center" w:pos="4513"/>
        <w:tab w:val="right" w:pos="9026"/>
      </w:tabs>
      <w:jc w:val="right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color w:val="000000"/>
        <w:sz w:val="28"/>
        <w:szCs w:val="28"/>
      </w:rPr>
      <w:t>SCHOOL UNIFORM POLICY 2018</w:t>
    </w:r>
    <w:r w:rsidR="001411EA">
      <w:rPr>
        <w:rFonts w:ascii="Arial" w:eastAsia="Arial" w:hAnsi="Arial" w:cs="Arial"/>
        <w:color w:val="000000"/>
        <w:sz w:val="28"/>
        <w:szCs w:val="28"/>
      </w:rPr>
      <w:t>-19</w:t>
    </w:r>
    <w:r>
      <w:rPr>
        <w:rFonts w:ascii="Arial" w:eastAsia="Arial" w:hAnsi="Arial" w:cs="Arial"/>
        <w:color w:val="000000"/>
        <w:sz w:val="28"/>
        <w:szCs w:val="28"/>
      </w:rPr>
      <w:t xml:space="preserve"> </w:t>
    </w:r>
  </w:p>
  <w:p w:rsidR="000B1B20" w:rsidRDefault="000B1B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B1B20"/>
    <w:rsid w:val="000B1B20"/>
    <w:rsid w:val="001411EA"/>
    <w:rsid w:val="00244D3B"/>
    <w:rsid w:val="008523E7"/>
    <w:rsid w:val="00F7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F7B8CC-00B8-4CA6-9797-6C2BB5F7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jc w:val="center"/>
      <w:outlineLvl w:val="1"/>
    </w:pPr>
    <w:rPr>
      <w:rFonts w:ascii="Comic Sans MS" w:eastAsia="Comic Sans MS" w:hAnsi="Comic Sans MS" w:cs="Comic Sans MS"/>
      <w:b/>
      <w:sz w:val="18"/>
      <w:szCs w:val="1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11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1EA"/>
  </w:style>
  <w:style w:type="paragraph" w:styleId="Footer">
    <w:name w:val="footer"/>
    <w:basedOn w:val="Normal"/>
    <w:link w:val="FooterChar"/>
    <w:uiPriority w:val="99"/>
    <w:unhideWhenUsed/>
    <w:rsid w:val="001411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1EA"/>
  </w:style>
  <w:style w:type="paragraph" w:styleId="BalloonText">
    <w:name w:val="Balloon Text"/>
    <w:basedOn w:val="Normal"/>
    <w:link w:val="BalloonTextChar"/>
    <w:uiPriority w:val="99"/>
    <w:semiHidden/>
    <w:unhideWhenUsed/>
    <w:rsid w:val="001411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ycsport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martins.caerphilly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72B7D88B</Template>
  <TotalTime>54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 Coakley</dc:creator>
  <cp:lastModifiedBy>Mrs C Coakley</cp:lastModifiedBy>
  <cp:revision>3</cp:revision>
  <cp:lastPrinted>2019-06-04T08:05:00Z</cp:lastPrinted>
  <dcterms:created xsi:type="dcterms:W3CDTF">2018-12-05T15:59:00Z</dcterms:created>
  <dcterms:modified xsi:type="dcterms:W3CDTF">2019-06-04T08:05:00Z</dcterms:modified>
</cp:coreProperties>
</file>