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D2E" w:rsidRDefault="005D3D2E" w:rsidP="00DC50BB">
      <w:pPr>
        <w:rPr>
          <w:sz w:val="24"/>
        </w:rPr>
      </w:pPr>
      <w:r>
        <w:rPr>
          <w:noProof/>
          <w:lang w:eastAsia="en-GB"/>
        </w:rPr>
        <w:drawing>
          <wp:anchor distT="0" distB="0" distL="114300" distR="114300" simplePos="0" relativeHeight="251659264" behindDoc="0" locked="0" layoutInCell="1" allowOverlap="1" wp14:anchorId="7728D6C4" wp14:editId="74C41EFA">
            <wp:simplePos x="0" y="0"/>
            <wp:positionH relativeFrom="column">
              <wp:posOffset>4859079</wp:posOffset>
            </wp:positionH>
            <wp:positionV relativeFrom="paragraph">
              <wp:posOffset>-574158</wp:posOffset>
            </wp:positionV>
            <wp:extent cx="1244128" cy="1260967"/>
            <wp:effectExtent l="0" t="0" r="0" b="0"/>
            <wp:wrapNone/>
            <wp:docPr id="2" name="Picture 2" descr="St Martin'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Martin's Schoo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54869" cy="127185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3D2E" w:rsidRDefault="005D3D2E" w:rsidP="00DC50BB">
      <w:pPr>
        <w:rPr>
          <w:sz w:val="24"/>
        </w:rPr>
      </w:pPr>
    </w:p>
    <w:p w:rsidR="00E2313A" w:rsidRDefault="00E2313A" w:rsidP="00DC50BB">
      <w:pPr>
        <w:rPr>
          <w:sz w:val="24"/>
        </w:rPr>
      </w:pPr>
    </w:p>
    <w:p w:rsidR="00DC50BB" w:rsidRPr="00C63A0C" w:rsidRDefault="00DC50BB" w:rsidP="00DC50BB">
      <w:pPr>
        <w:rPr>
          <w:sz w:val="24"/>
        </w:rPr>
      </w:pPr>
      <w:r w:rsidRPr="00C63A0C">
        <w:rPr>
          <w:sz w:val="24"/>
        </w:rPr>
        <w:t xml:space="preserve">Dear Parent/Guardian, </w:t>
      </w:r>
    </w:p>
    <w:p w:rsidR="00DC50BB" w:rsidRPr="00C63A0C" w:rsidRDefault="005E26F4" w:rsidP="00DC50BB">
      <w:pPr>
        <w:rPr>
          <w:sz w:val="24"/>
        </w:rPr>
      </w:pPr>
      <w:r w:rsidRPr="00C63A0C">
        <w:rPr>
          <w:sz w:val="24"/>
        </w:rPr>
        <w:t xml:space="preserve">At St. Martin’s School, </w:t>
      </w:r>
      <w:r w:rsidR="001E4F95" w:rsidRPr="00C63A0C">
        <w:rPr>
          <w:sz w:val="24"/>
        </w:rPr>
        <w:t xml:space="preserve">an enterprise challenge </w:t>
      </w:r>
      <w:r w:rsidRPr="00C63A0C">
        <w:rPr>
          <w:sz w:val="24"/>
        </w:rPr>
        <w:t xml:space="preserve">is currently </w:t>
      </w:r>
      <w:r w:rsidR="001E4F95" w:rsidRPr="00C63A0C">
        <w:rPr>
          <w:sz w:val="24"/>
        </w:rPr>
        <w:t>b</w:t>
      </w:r>
      <w:r w:rsidR="00DC50BB" w:rsidRPr="00C63A0C">
        <w:rPr>
          <w:sz w:val="24"/>
        </w:rPr>
        <w:t xml:space="preserve">eing run </w:t>
      </w:r>
      <w:r w:rsidRPr="00C63A0C">
        <w:rPr>
          <w:sz w:val="24"/>
        </w:rPr>
        <w:t>by a number of</w:t>
      </w:r>
      <w:r w:rsidR="00DC50BB" w:rsidRPr="00C63A0C">
        <w:rPr>
          <w:sz w:val="24"/>
        </w:rPr>
        <w:t xml:space="preserve"> </w:t>
      </w:r>
      <w:r w:rsidRPr="00C63A0C">
        <w:rPr>
          <w:sz w:val="24"/>
        </w:rPr>
        <w:t xml:space="preserve">the </w:t>
      </w:r>
      <w:r w:rsidR="00DC50BB" w:rsidRPr="00C63A0C">
        <w:rPr>
          <w:sz w:val="24"/>
        </w:rPr>
        <w:t>Sixth Form</w:t>
      </w:r>
      <w:r w:rsidR="001E4F95" w:rsidRPr="00C63A0C">
        <w:rPr>
          <w:sz w:val="24"/>
        </w:rPr>
        <w:t xml:space="preserve">. The challenge involves a small group of Sixth form students who </w:t>
      </w:r>
      <w:r w:rsidR="00DC50BB" w:rsidRPr="00C63A0C">
        <w:rPr>
          <w:sz w:val="24"/>
        </w:rPr>
        <w:t>have</w:t>
      </w:r>
      <w:r w:rsidR="001E4F95" w:rsidRPr="00C63A0C">
        <w:rPr>
          <w:sz w:val="24"/>
        </w:rPr>
        <w:t xml:space="preserve"> the aim of raising as much </w:t>
      </w:r>
      <w:r w:rsidR="00DC50BB" w:rsidRPr="00C63A0C">
        <w:rPr>
          <w:sz w:val="24"/>
        </w:rPr>
        <w:t>money as possible</w:t>
      </w:r>
      <w:r w:rsidR="001E4F95" w:rsidRPr="00C63A0C">
        <w:rPr>
          <w:sz w:val="24"/>
        </w:rPr>
        <w:t xml:space="preserve"> for a </w:t>
      </w:r>
      <w:r w:rsidRPr="00C63A0C">
        <w:rPr>
          <w:sz w:val="24"/>
        </w:rPr>
        <w:t xml:space="preserve">charity </w:t>
      </w:r>
      <w:r w:rsidR="00DC50BB" w:rsidRPr="00C63A0C">
        <w:rPr>
          <w:sz w:val="24"/>
        </w:rPr>
        <w:t>in just 30 days. The</w:t>
      </w:r>
      <w:r w:rsidR="001E4F95" w:rsidRPr="00C63A0C">
        <w:rPr>
          <w:sz w:val="24"/>
        </w:rPr>
        <w:t xml:space="preserve"> challenge </w:t>
      </w:r>
      <w:r w:rsidRPr="00C63A0C">
        <w:rPr>
          <w:sz w:val="24"/>
        </w:rPr>
        <w:t>began</w:t>
      </w:r>
      <w:r w:rsidR="001E4F95" w:rsidRPr="00C63A0C">
        <w:rPr>
          <w:sz w:val="24"/>
        </w:rPr>
        <w:t xml:space="preserve"> on Tuesday November 1</w:t>
      </w:r>
      <w:r w:rsidR="001E4F95" w:rsidRPr="00C63A0C">
        <w:rPr>
          <w:sz w:val="24"/>
          <w:vertAlign w:val="superscript"/>
        </w:rPr>
        <w:t>st</w:t>
      </w:r>
      <w:r w:rsidR="001E4F95" w:rsidRPr="00C63A0C">
        <w:rPr>
          <w:sz w:val="24"/>
        </w:rPr>
        <w:t xml:space="preserve"> and finishes on </w:t>
      </w:r>
      <w:r w:rsidR="00DC50BB" w:rsidRPr="00C63A0C">
        <w:rPr>
          <w:sz w:val="24"/>
        </w:rPr>
        <w:t>Wednesday November 30</w:t>
      </w:r>
      <w:r w:rsidR="00DC50BB" w:rsidRPr="00C63A0C">
        <w:rPr>
          <w:sz w:val="24"/>
          <w:vertAlign w:val="superscript"/>
        </w:rPr>
        <w:t>th</w:t>
      </w:r>
      <w:r w:rsidR="00DC50BB" w:rsidRPr="00C63A0C">
        <w:rPr>
          <w:sz w:val="24"/>
        </w:rPr>
        <w:t xml:space="preserve">. </w:t>
      </w:r>
      <w:r w:rsidRPr="00C63A0C">
        <w:rPr>
          <w:sz w:val="24"/>
        </w:rPr>
        <w:t>Excitingly, t</w:t>
      </w:r>
      <w:r w:rsidR="00DC50BB" w:rsidRPr="00C63A0C">
        <w:rPr>
          <w:sz w:val="24"/>
        </w:rPr>
        <w:t>he challenge has the potential of allowing the group of students to</w:t>
      </w:r>
      <w:r w:rsidRPr="00C63A0C">
        <w:rPr>
          <w:sz w:val="24"/>
        </w:rPr>
        <w:t xml:space="preserve"> take part in an apprenticeship</w:t>
      </w:r>
      <w:r w:rsidR="00DC50BB" w:rsidRPr="00C63A0C">
        <w:rPr>
          <w:sz w:val="24"/>
        </w:rPr>
        <w:t xml:space="preserve"> with the company Deloitte. This is</w:t>
      </w:r>
      <w:r w:rsidRPr="00C63A0C">
        <w:rPr>
          <w:sz w:val="24"/>
        </w:rPr>
        <w:t xml:space="preserve"> a</w:t>
      </w:r>
      <w:r w:rsidR="00DC50BB" w:rsidRPr="00C63A0C">
        <w:rPr>
          <w:sz w:val="24"/>
        </w:rPr>
        <w:t xml:space="preserve"> fantastic opportunity for the pupils</w:t>
      </w:r>
      <w:r w:rsidRPr="00C63A0C">
        <w:rPr>
          <w:sz w:val="24"/>
        </w:rPr>
        <w:t xml:space="preserve"> involved</w:t>
      </w:r>
      <w:r w:rsidR="00DC50BB" w:rsidRPr="00C63A0C">
        <w:rPr>
          <w:sz w:val="24"/>
        </w:rPr>
        <w:t>.</w:t>
      </w:r>
    </w:p>
    <w:p w:rsidR="001E4F95" w:rsidRPr="00C63A0C" w:rsidRDefault="005E26F4" w:rsidP="00DC50BB">
      <w:pPr>
        <w:rPr>
          <w:sz w:val="24"/>
        </w:rPr>
      </w:pPr>
      <w:r w:rsidRPr="00C63A0C">
        <w:rPr>
          <w:sz w:val="24"/>
        </w:rPr>
        <w:t>As a group of 6 sixth form girl</w:t>
      </w:r>
      <w:r w:rsidR="001E4F95" w:rsidRPr="00C63A0C">
        <w:rPr>
          <w:sz w:val="24"/>
        </w:rPr>
        <w:t>s</w:t>
      </w:r>
      <w:r w:rsidRPr="00C63A0C">
        <w:rPr>
          <w:sz w:val="24"/>
        </w:rPr>
        <w:t>,</w:t>
      </w:r>
      <w:r w:rsidR="001E4F95" w:rsidRPr="00C63A0C">
        <w:rPr>
          <w:sz w:val="24"/>
        </w:rPr>
        <w:t xml:space="preserve"> we have </w:t>
      </w:r>
      <w:r w:rsidRPr="00C63A0C">
        <w:rPr>
          <w:sz w:val="24"/>
        </w:rPr>
        <w:t>the</w:t>
      </w:r>
      <w:r w:rsidR="001E4F95" w:rsidRPr="00C63A0C">
        <w:rPr>
          <w:sz w:val="24"/>
        </w:rPr>
        <w:t xml:space="preserve"> aim to raise as much money as possible for the Charity </w:t>
      </w:r>
      <w:r w:rsidR="001E4F95" w:rsidRPr="00C63A0C">
        <w:rPr>
          <w:b/>
          <w:sz w:val="24"/>
        </w:rPr>
        <w:t>WildHearts</w:t>
      </w:r>
      <w:r w:rsidR="001E4F95" w:rsidRPr="00C63A0C">
        <w:rPr>
          <w:sz w:val="24"/>
        </w:rPr>
        <w:t>. WildHearts is an organisation that help</w:t>
      </w:r>
      <w:r w:rsidRPr="00C63A0C">
        <w:rPr>
          <w:sz w:val="24"/>
        </w:rPr>
        <w:t xml:space="preserve">s to support </w:t>
      </w:r>
      <w:r w:rsidR="001E4F95" w:rsidRPr="00C63A0C">
        <w:rPr>
          <w:sz w:val="24"/>
        </w:rPr>
        <w:t>women in developing countries. They provide</w:t>
      </w:r>
      <w:r w:rsidRPr="00C63A0C">
        <w:rPr>
          <w:sz w:val="24"/>
        </w:rPr>
        <w:t xml:space="preserve"> a range of</w:t>
      </w:r>
      <w:r w:rsidR="001E4F95" w:rsidRPr="00C63A0C">
        <w:rPr>
          <w:sz w:val="24"/>
        </w:rPr>
        <w:t xml:space="preserve"> resources that will allow women to set up their own small, agricultural businesses in their towns and the money can also enable the women and their families to seek help in other ways too. Raising just £117 is enough to provide one family with medical care, education and daily essentials that can be maintained </w:t>
      </w:r>
      <w:r w:rsidRPr="00C63A0C">
        <w:rPr>
          <w:sz w:val="24"/>
        </w:rPr>
        <w:t>by</w:t>
      </w:r>
      <w:r w:rsidR="001E4F95" w:rsidRPr="00C63A0C">
        <w:rPr>
          <w:sz w:val="24"/>
        </w:rPr>
        <w:t xml:space="preserve"> the mother running her own business.</w:t>
      </w:r>
    </w:p>
    <w:p w:rsidR="00DC50BB" w:rsidRPr="00C63A0C" w:rsidRDefault="001E4F95" w:rsidP="00DC50BB">
      <w:pPr>
        <w:rPr>
          <w:sz w:val="24"/>
        </w:rPr>
      </w:pPr>
      <w:r w:rsidRPr="00C63A0C">
        <w:rPr>
          <w:sz w:val="24"/>
        </w:rPr>
        <w:t>We believe that t</w:t>
      </w:r>
      <w:r w:rsidR="005E26F4" w:rsidRPr="00C63A0C">
        <w:rPr>
          <w:sz w:val="24"/>
        </w:rPr>
        <w:t>his is a very important cause</w:t>
      </w:r>
      <w:r w:rsidRPr="00C63A0C">
        <w:rPr>
          <w:sz w:val="24"/>
        </w:rPr>
        <w:t xml:space="preserve"> </w:t>
      </w:r>
      <w:r w:rsidR="00BB4380" w:rsidRPr="00C63A0C">
        <w:rPr>
          <w:sz w:val="24"/>
        </w:rPr>
        <w:t>and are asking for your help</w:t>
      </w:r>
      <w:r w:rsidRPr="00C63A0C">
        <w:rPr>
          <w:sz w:val="24"/>
        </w:rPr>
        <w:t xml:space="preserve">. </w:t>
      </w:r>
      <w:r w:rsidR="00DC50BB" w:rsidRPr="00C63A0C">
        <w:rPr>
          <w:sz w:val="24"/>
        </w:rPr>
        <w:t xml:space="preserve">We are asking if you would be able to donate any amount of money to the </w:t>
      </w:r>
      <w:proofErr w:type="spellStart"/>
      <w:r w:rsidR="00DC50BB" w:rsidRPr="00C63A0C">
        <w:rPr>
          <w:sz w:val="24"/>
        </w:rPr>
        <w:t>WildHearts</w:t>
      </w:r>
      <w:proofErr w:type="spellEnd"/>
      <w:r w:rsidR="00DC50BB" w:rsidRPr="00C63A0C">
        <w:rPr>
          <w:sz w:val="24"/>
        </w:rPr>
        <w:t xml:space="preserve"> organisation</w:t>
      </w:r>
      <w:r w:rsidR="00BB4380" w:rsidRPr="00C63A0C">
        <w:rPr>
          <w:sz w:val="24"/>
        </w:rPr>
        <w:t xml:space="preserve"> in order to provide the vital support that these women and their families desperately need</w:t>
      </w:r>
      <w:r w:rsidR="00DC50BB" w:rsidRPr="00C63A0C">
        <w:rPr>
          <w:sz w:val="24"/>
        </w:rPr>
        <w:t xml:space="preserve">. If you </w:t>
      </w:r>
      <w:r w:rsidR="00BB4380" w:rsidRPr="00C63A0C">
        <w:rPr>
          <w:sz w:val="24"/>
        </w:rPr>
        <w:t>are able to donate</w:t>
      </w:r>
      <w:r w:rsidR="005E26F4" w:rsidRPr="00C63A0C">
        <w:rPr>
          <w:sz w:val="24"/>
        </w:rPr>
        <w:t>,</w:t>
      </w:r>
      <w:r w:rsidR="00DC50BB" w:rsidRPr="00C63A0C">
        <w:rPr>
          <w:sz w:val="24"/>
        </w:rPr>
        <w:t xml:space="preserve"> </w:t>
      </w:r>
      <w:r w:rsidR="00BB4380" w:rsidRPr="00C63A0C">
        <w:rPr>
          <w:sz w:val="24"/>
        </w:rPr>
        <w:t xml:space="preserve">however big or small, </w:t>
      </w:r>
      <w:r w:rsidR="00DC50BB" w:rsidRPr="00C63A0C">
        <w:rPr>
          <w:sz w:val="24"/>
        </w:rPr>
        <w:t xml:space="preserve">please put your donations in an envelope and </w:t>
      </w:r>
      <w:r w:rsidR="00BB4380" w:rsidRPr="00C63A0C">
        <w:rPr>
          <w:sz w:val="24"/>
        </w:rPr>
        <w:t>ask</w:t>
      </w:r>
      <w:r w:rsidR="00DC50BB" w:rsidRPr="00C63A0C">
        <w:rPr>
          <w:sz w:val="24"/>
        </w:rPr>
        <w:t xml:space="preserve"> your child to hand </w:t>
      </w:r>
      <w:r w:rsidR="00BB4380" w:rsidRPr="00C63A0C">
        <w:rPr>
          <w:sz w:val="24"/>
        </w:rPr>
        <w:t xml:space="preserve">it </w:t>
      </w:r>
      <w:r w:rsidR="00DC50BB" w:rsidRPr="00C63A0C">
        <w:rPr>
          <w:sz w:val="24"/>
        </w:rPr>
        <w:t xml:space="preserve">in to their form teachers. Please write the name of your child, their year group and the amount being donated on the envelope too. We are asking for the money to be given in by </w:t>
      </w:r>
      <w:r w:rsidR="00DC50BB" w:rsidRPr="00C63A0C">
        <w:rPr>
          <w:b/>
          <w:sz w:val="24"/>
        </w:rPr>
        <w:t>Friday November 25</w:t>
      </w:r>
      <w:r w:rsidR="00DC50BB" w:rsidRPr="00C63A0C">
        <w:rPr>
          <w:b/>
          <w:sz w:val="24"/>
          <w:vertAlign w:val="superscript"/>
        </w:rPr>
        <w:t>th</w:t>
      </w:r>
      <w:r w:rsidR="00DC50BB" w:rsidRPr="00C63A0C">
        <w:rPr>
          <w:b/>
          <w:sz w:val="24"/>
        </w:rPr>
        <w:t xml:space="preserve"> </w:t>
      </w:r>
      <w:r w:rsidR="00DC50BB" w:rsidRPr="00C63A0C">
        <w:rPr>
          <w:sz w:val="24"/>
        </w:rPr>
        <w:t>so that we have time to collect all donations</w:t>
      </w:r>
    </w:p>
    <w:p w:rsidR="00DC50BB" w:rsidRPr="00C63A0C" w:rsidRDefault="00DC50BB" w:rsidP="00DC50BB">
      <w:pPr>
        <w:rPr>
          <w:sz w:val="24"/>
        </w:rPr>
      </w:pPr>
      <w:r w:rsidRPr="00C63A0C">
        <w:rPr>
          <w:sz w:val="24"/>
        </w:rPr>
        <w:t>Any amount of money will be greatly appreciated and we thank you for taking time to read this letter.</w:t>
      </w:r>
    </w:p>
    <w:p w:rsidR="00DC50BB" w:rsidRPr="00C63A0C" w:rsidRDefault="00DC50BB" w:rsidP="00DC50BB">
      <w:pPr>
        <w:rPr>
          <w:sz w:val="24"/>
        </w:rPr>
      </w:pPr>
      <w:r w:rsidRPr="00C63A0C">
        <w:rPr>
          <w:sz w:val="24"/>
        </w:rPr>
        <w:tab/>
      </w:r>
      <w:r w:rsidRPr="00C63A0C">
        <w:rPr>
          <w:sz w:val="24"/>
        </w:rPr>
        <w:tab/>
      </w:r>
      <w:r w:rsidRPr="00C63A0C">
        <w:rPr>
          <w:sz w:val="24"/>
        </w:rPr>
        <w:tab/>
      </w:r>
      <w:r w:rsidRPr="00C63A0C">
        <w:rPr>
          <w:sz w:val="24"/>
        </w:rPr>
        <w:tab/>
        <w:t xml:space="preserve">Yours </w:t>
      </w:r>
      <w:r w:rsidR="00E2313A">
        <w:rPr>
          <w:sz w:val="24"/>
        </w:rPr>
        <w:t>Faithfully</w:t>
      </w:r>
      <w:r w:rsidRPr="00C63A0C">
        <w:rPr>
          <w:sz w:val="24"/>
        </w:rPr>
        <w:t>,</w:t>
      </w:r>
    </w:p>
    <w:p w:rsidR="00DC50BB" w:rsidRPr="00C63A0C" w:rsidRDefault="00BB4380" w:rsidP="00DC50BB">
      <w:pPr>
        <w:rPr>
          <w:sz w:val="24"/>
        </w:rPr>
      </w:pPr>
      <w:r w:rsidRPr="00C63A0C">
        <w:rPr>
          <w:sz w:val="24"/>
        </w:rPr>
        <w:tab/>
      </w:r>
      <w:r w:rsidRPr="00C63A0C">
        <w:rPr>
          <w:sz w:val="24"/>
        </w:rPr>
        <w:tab/>
      </w:r>
      <w:r w:rsidRPr="00C63A0C">
        <w:rPr>
          <w:sz w:val="24"/>
        </w:rPr>
        <w:tab/>
      </w:r>
      <w:r w:rsidRPr="00C63A0C">
        <w:rPr>
          <w:sz w:val="24"/>
        </w:rPr>
        <w:tab/>
      </w:r>
      <w:r w:rsidR="00DC50BB" w:rsidRPr="00C63A0C">
        <w:rPr>
          <w:sz w:val="24"/>
        </w:rPr>
        <w:t xml:space="preserve">Sixth Form Students. </w:t>
      </w:r>
    </w:p>
    <w:p w:rsidR="00DC50BB" w:rsidRPr="00C63A0C" w:rsidRDefault="00DC50BB" w:rsidP="00DC50BB">
      <w:pPr>
        <w:rPr>
          <w:sz w:val="24"/>
        </w:rPr>
      </w:pPr>
      <w:r w:rsidRPr="00C63A0C">
        <w:rPr>
          <w:sz w:val="24"/>
        </w:rPr>
        <w:tab/>
      </w:r>
      <w:r w:rsidRPr="00C63A0C">
        <w:rPr>
          <w:sz w:val="24"/>
        </w:rPr>
        <w:tab/>
      </w:r>
      <w:r w:rsidRPr="00C63A0C">
        <w:rPr>
          <w:sz w:val="24"/>
        </w:rPr>
        <w:tab/>
      </w:r>
      <w:r w:rsidRPr="00C63A0C">
        <w:rPr>
          <w:sz w:val="24"/>
        </w:rPr>
        <w:tab/>
      </w:r>
      <w:r w:rsidRPr="00C63A0C">
        <w:rPr>
          <w:sz w:val="24"/>
        </w:rPr>
        <w:tab/>
      </w:r>
    </w:p>
    <w:p w:rsidR="00DC50BB" w:rsidRPr="00C63A0C" w:rsidRDefault="00C63A0C" w:rsidP="00DC50BB">
      <w:pPr>
        <w:rPr>
          <w:sz w:val="24"/>
        </w:rPr>
      </w:pPr>
      <w:bookmarkStart w:id="0" w:name="_GoBack"/>
      <w:bookmarkEnd w:id="0"/>
      <w:r w:rsidRPr="00C63A0C">
        <w:rPr>
          <w:noProof/>
          <w:sz w:val="24"/>
          <w:lang w:eastAsia="en-GB"/>
        </w:rPr>
        <w:drawing>
          <wp:anchor distT="0" distB="0" distL="114300" distR="114300" simplePos="0" relativeHeight="251658240" behindDoc="0" locked="0" layoutInCell="1" allowOverlap="1" wp14:anchorId="1921CABD" wp14:editId="406B7C38">
            <wp:simplePos x="0" y="0"/>
            <wp:positionH relativeFrom="column">
              <wp:posOffset>3263929</wp:posOffset>
            </wp:positionH>
            <wp:positionV relativeFrom="paragraph">
              <wp:posOffset>1061469</wp:posOffset>
            </wp:positionV>
            <wp:extent cx="2785745" cy="840105"/>
            <wp:effectExtent l="0" t="0" r="0" b="0"/>
            <wp:wrapNone/>
            <wp:docPr id="1" name="Picture 1" descr="http://www.wildheartsgroup.com/assets/img/wh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ildheartsgroup.com/assets/img/wh_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85745" cy="84010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C50BB" w:rsidRPr="00C63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F95"/>
    <w:rsid w:val="001E4F95"/>
    <w:rsid w:val="00222850"/>
    <w:rsid w:val="002A3496"/>
    <w:rsid w:val="004929D8"/>
    <w:rsid w:val="005D3D2E"/>
    <w:rsid w:val="005E26F4"/>
    <w:rsid w:val="006A3D34"/>
    <w:rsid w:val="00781DD2"/>
    <w:rsid w:val="00BB4380"/>
    <w:rsid w:val="00C349F0"/>
    <w:rsid w:val="00C63A0C"/>
    <w:rsid w:val="00DC50BB"/>
    <w:rsid w:val="00E2313A"/>
    <w:rsid w:val="00E45FB9"/>
    <w:rsid w:val="00E60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1AC5BF-7BE2-4317-AC46-219BF12CA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BDC76C44</Template>
  <TotalTime>8</TotalTime>
  <Pages>1</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Morgan</dc:creator>
  <cp:keywords/>
  <dc:description/>
  <cp:lastModifiedBy>Mrs K Richards</cp:lastModifiedBy>
  <cp:revision>4</cp:revision>
  <dcterms:created xsi:type="dcterms:W3CDTF">2016-11-07T14:37:00Z</dcterms:created>
  <dcterms:modified xsi:type="dcterms:W3CDTF">2016-11-07T14:46:00Z</dcterms:modified>
</cp:coreProperties>
</file>