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5DD" w:rsidRDefault="004A50C0" w:rsidP="002535DD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23F0079" wp14:editId="1601D7AF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714375" cy="695325"/>
            <wp:effectExtent l="0" t="0" r="9525" b="9525"/>
            <wp:wrapNone/>
            <wp:docPr id="21" name="Picture 21" descr="SM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MS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35DD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DE6FD4" wp14:editId="7974D5E7">
                <wp:simplePos x="0" y="0"/>
                <wp:positionH relativeFrom="column">
                  <wp:posOffset>3474720</wp:posOffset>
                </wp:positionH>
                <wp:positionV relativeFrom="paragraph">
                  <wp:posOffset>51435</wp:posOffset>
                </wp:positionV>
                <wp:extent cx="3214370" cy="1724025"/>
                <wp:effectExtent l="0" t="0" r="5080" b="952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370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5D7C" w:rsidRDefault="004B5D7C" w:rsidP="002535DD">
                            <w:pPr>
                              <w:pStyle w:val="Heading2"/>
                              <w:widowControl w:val="0"/>
                              <w:jc w:val="right"/>
                              <w:rPr>
                                <w:rFonts w:ascii="Verdana" w:hAnsi="Verdana" w:cs="Segoe UI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hAnsi="Verdana" w:cs="Segoe UI"/>
                                <w:b/>
                                <w:sz w:val="40"/>
                                <w:szCs w:val="40"/>
                              </w:rPr>
                              <w:t>St Martin’s School</w:t>
                            </w:r>
                          </w:p>
                          <w:p w:rsidR="004B5D7C" w:rsidRDefault="004B5D7C" w:rsidP="002535DD">
                            <w:pPr>
                              <w:pStyle w:val="Heading1"/>
                              <w:widowControl w:val="0"/>
                              <w:jc w:val="right"/>
                              <w:rPr>
                                <w:rFonts w:ascii="Verdana" w:hAnsi="Verdana" w:cs="Segoe UI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Verdana" w:hAnsi="Verdana" w:cs="Segoe UI"/>
                                <w:b/>
                                <w:sz w:val="22"/>
                              </w:rPr>
                              <w:t>Ysgol Martin Sant</w:t>
                            </w:r>
                          </w:p>
                          <w:p w:rsidR="004B5D7C" w:rsidRDefault="004B5D7C" w:rsidP="002535DD">
                            <w:pPr>
                              <w:widowControl w:val="0"/>
                              <w:jc w:val="right"/>
                              <w:rPr>
                                <w:rFonts w:ascii="Verdana" w:hAnsi="Verdana" w:cs="Segoe UI"/>
                                <w:sz w:val="20"/>
                              </w:rPr>
                            </w:pPr>
                            <w:smartTag w:uri="urn:schemas-microsoft-com:office:smarttags" w:element="place">
                              <w:r>
                                <w:rPr>
                                  <w:rFonts w:ascii="Verdana" w:hAnsi="Verdana" w:cs="Segoe UI"/>
                                  <w:sz w:val="20"/>
                                </w:rPr>
                                <w:t>Hillside</w:t>
                              </w:r>
                            </w:smartTag>
                            <w:r>
                              <w:rPr>
                                <w:rFonts w:ascii="Verdana" w:hAnsi="Verdana" w:cs="Segoe UI"/>
                                <w:sz w:val="20"/>
                              </w:rPr>
                              <w:t>, Caerphilly CF83 1UW</w:t>
                            </w:r>
                          </w:p>
                          <w:p w:rsidR="004B5D7C" w:rsidRDefault="004B5D7C" w:rsidP="002535DD">
                            <w:pPr>
                              <w:widowControl w:val="0"/>
                              <w:jc w:val="right"/>
                              <w:rPr>
                                <w:rFonts w:ascii="Verdana" w:hAnsi="Verdana" w:cs="Segoe UI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 w:cs="Segoe UI"/>
                                <w:sz w:val="20"/>
                              </w:rPr>
                              <w:t xml:space="preserve">Tel. </w:t>
                            </w:r>
                            <w:r>
                              <w:rPr>
                                <w:rFonts w:ascii="Verdana" w:hAnsi="Verdana" w:cs="Segoe UI"/>
                                <w:i/>
                                <w:iCs/>
                                <w:sz w:val="18"/>
                              </w:rPr>
                              <w:t>Ffôn</w:t>
                            </w:r>
                            <w:r>
                              <w:rPr>
                                <w:rFonts w:ascii="Verdana" w:hAnsi="Verdana" w:cs="Segoe UI"/>
                                <w:sz w:val="20"/>
                              </w:rPr>
                              <w:t>: 029 20 858050</w:t>
                            </w:r>
                          </w:p>
                          <w:p w:rsidR="004B5D7C" w:rsidRDefault="004B5D7C" w:rsidP="002535DD">
                            <w:pPr>
                              <w:widowControl w:val="0"/>
                              <w:jc w:val="right"/>
                              <w:rPr>
                                <w:rFonts w:ascii="Verdana" w:hAnsi="Verdana" w:cs="Segoe UI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 w:cs="Segoe UI"/>
                                <w:sz w:val="20"/>
                              </w:rPr>
                              <w:t xml:space="preserve">Fax. </w:t>
                            </w:r>
                            <w:r>
                              <w:rPr>
                                <w:rFonts w:ascii="Verdana" w:hAnsi="Verdana" w:cs="Segoe UI"/>
                                <w:i/>
                                <w:iCs/>
                                <w:sz w:val="18"/>
                              </w:rPr>
                              <w:t>Ffac</w:t>
                            </w:r>
                            <w:r>
                              <w:rPr>
                                <w:rFonts w:ascii="Verdana" w:hAnsi="Verdana" w:cs="Segoe UI"/>
                                <w:i/>
                                <w:iCs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Verdana" w:hAnsi="Verdana" w:cs="Segoe UI"/>
                                <w:sz w:val="20"/>
                              </w:rPr>
                              <w:t xml:space="preserve"> 029 20 858051</w:t>
                            </w:r>
                          </w:p>
                          <w:p w:rsidR="004B5D7C" w:rsidRDefault="004B5D7C" w:rsidP="002535DD">
                            <w:pPr>
                              <w:widowControl w:val="0"/>
                              <w:jc w:val="right"/>
                              <w:rPr>
                                <w:rFonts w:ascii="Verdana" w:hAnsi="Verdana" w:cs="Segoe UI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 w:cs="Segoe UI"/>
                                <w:sz w:val="20"/>
                              </w:rPr>
                              <w:t xml:space="preserve">E-mail </w:t>
                            </w:r>
                            <w:r>
                              <w:rPr>
                                <w:rFonts w:ascii="Verdana" w:hAnsi="Verdana" w:cs="Segoe UI"/>
                                <w:i/>
                                <w:iCs/>
                                <w:sz w:val="18"/>
                              </w:rPr>
                              <w:t>E-bost</w:t>
                            </w:r>
                            <w:r>
                              <w:rPr>
                                <w:rFonts w:ascii="Verdana" w:hAnsi="Verdana" w:cs="Segoe UI"/>
                                <w:sz w:val="20"/>
                              </w:rPr>
                              <w:t xml:space="preserve">: </w:t>
                            </w:r>
                            <w:hyperlink r:id="rId9" w:history="1">
                              <w:r>
                                <w:rPr>
                                  <w:rStyle w:val="Hyperlink"/>
                                  <w:rFonts w:ascii="Verdana" w:hAnsi="Verdana" w:cs="Segoe UI"/>
                                  <w:sz w:val="20"/>
                                </w:rPr>
                                <w:t>STMCA@CAERPHILLY.GOV.UK</w:t>
                              </w:r>
                            </w:hyperlink>
                          </w:p>
                          <w:p w:rsidR="004B5D7C" w:rsidRDefault="004B5D7C" w:rsidP="002535DD">
                            <w:pPr>
                              <w:widowControl w:val="0"/>
                              <w:jc w:val="right"/>
                              <w:rPr>
                                <w:rFonts w:ascii="Verdana" w:hAnsi="Verdana" w:cs="Segoe UI"/>
                                <w:sz w:val="8"/>
                              </w:rPr>
                            </w:pPr>
                          </w:p>
                          <w:p w:rsidR="004B5D7C" w:rsidRDefault="004B5D7C" w:rsidP="002535DD">
                            <w:pPr>
                              <w:widowControl w:val="0"/>
                              <w:jc w:val="right"/>
                              <w:rPr>
                                <w:rFonts w:ascii="Segoe UI" w:hAnsi="Segoe UI" w:cs="Segoe UI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 w:cs="Segoe UI"/>
                                <w:sz w:val="20"/>
                              </w:rPr>
                              <w:t xml:space="preserve">Website </w:t>
                            </w:r>
                            <w:r>
                              <w:rPr>
                                <w:rFonts w:ascii="Verdana" w:hAnsi="Verdana" w:cs="Segoe UI"/>
                                <w:i/>
                                <w:sz w:val="20"/>
                              </w:rPr>
                              <w:t>Safle wê</w:t>
                            </w:r>
                            <w:r>
                              <w:rPr>
                                <w:rFonts w:ascii="Verdana" w:hAnsi="Verdana" w:cs="Segoe UI"/>
                                <w:sz w:val="20"/>
                              </w:rPr>
                              <w:t xml:space="preserve"> </w:t>
                            </w:r>
                            <w:hyperlink r:id="rId10" w:history="1">
                              <w:r>
                                <w:rPr>
                                  <w:rStyle w:val="Hyperlink"/>
                                  <w:rFonts w:ascii="Verdana" w:hAnsi="Verdana" w:cs="Segoe UI"/>
                                  <w:sz w:val="20"/>
                                </w:rPr>
                                <w:t>http://www.stmartins.caerphilly.sch.uk</w:t>
                              </w:r>
                            </w:hyperlink>
                          </w:p>
                          <w:p w:rsidR="004B5D7C" w:rsidRDefault="004B5D7C" w:rsidP="002535DD">
                            <w:pPr>
                              <w:widowControl w:val="0"/>
                              <w:jc w:val="right"/>
                              <w:rPr>
                                <w:rStyle w:val="Hyperlink"/>
                                <w:rFonts w:ascii="Verdana" w:hAnsi="Verdana"/>
                                <w:color w:val="auto"/>
                                <w:u w:val="none"/>
                              </w:rPr>
                            </w:pPr>
                            <w:r>
                              <w:rPr>
                                <w:rStyle w:val="Hyperlink"/>
                                <w:rFonts w:ascii="Verdana" w:hAnsi="Verdana" w:cs="Segoe UI"/>
                                <w:color w:val="auto"/>
                                <w:sz w:val="20"/>
                                <w:u w:val="none"/>
                              </w:rPr>
                              <w:t>Headteacher/Prifathro: Mr L Jarvis</w:t>
                            </w:r>
                          </w:p>
                          <w:p w:rsidR="004B5D7C" w:rsidRDefault="004B5D7C" w:rsidP="002535DD">
                            <w:pPr>
                              <w:jc w:val="right"/>
                            </w:pPr>
                          </w:p>
                          <w:p w:rsidR="004B5D7C" w:rsidRDefault="004B5D7C" w:rsidP="002535DD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73.6pt;margin-top:4.05pt;width:253.1pt;height:1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" stroked="f">
                <v:textbox>
                  <w:txbxContent>
                    <w:p w:rsidR="004B5D7C" w:rsidRDefault="004B5D7C" w:rsidP="002535DD">
                      <w:pPr>
                        <w:pStyle w:val="Heading2"/>
                        <w:widowControl w:val="0"/>
                        <w:jc w:val="right"/>
                        <w:rPr>
                          <w:rFonts w:ascii="Verdana" w:hAnsi="Verdana" w:cs="Segoe UI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Verdana" w:hAnsi="Verdana" w:cs="Segoe UI"/>
                          <w:b/>
                          <w:sz w:val="40"/>
                          <w:szCs w:val="40"/>
                        </w:rPr>
                        <w:t>St Martin’s School</w:t>
                      </w:r>
                    </w:p>
                    <w:p w:rsidR="004B5D7C" w:rsidRDefault="004B5D7C" w:rsidP="002535DD">
                      <w:pPr>
                        <w:pStyle w:val="Heading1"/>
                        <w:widowControl w:val="0"/>
                        <w:jc w:val="right"/>
                        <w:rPr>
                          <w:rFonts w:ascii="Verdana" w:hAnsi="Verdana" w:cs="Segoe UI"/>
                          <w:b/>
                          <w:sz w:val="22"/>
                        </w:rPr>
                      </w:pPr>
                      <w:r>
                        <w:rPr>
                          <w:rFonts w:ascii="Verdana" w:hAnsi="Verdana" w:cs="Segoe UI"/>
                          <w:b/>
                          <w:sz w:val="22"/>
                        </w:rPr>
                        <w:t>Ysgol Martin Sant</w:t>
                      </w:r>
                    </w:p>
                    <w:p w:rsidR="004B5D7C" w:rsidRDefault="004B5D7C" w:rsidP="002535DD">
                      <w:pPr>
                        <w:widowControl w:val="0"/>
                        <w:jc w:val="right"/>
                        <w:rPr>
                          <w:rFonts w:ascii="Verdana" w:hAnsi="Verdana" w:cs="Segoe UI"/>
                          <w:sz w:val="20"/>
                        </w:rPr>
                      </w:pPr>
                      <w:smartTag w:uri="urn:schemas-microsoft-com:office:smarttags" w:element="place">
                        <w:r>
                          <w:rPr>
                            <w:rFonts w:ascii="Verdana" w:hAnsi="Verdana" w:cs="Segoe UI"/>
                            <w:sz w:val="20"/>
                          </w:rPr>
                          <w:t>Hillside</w:t>
                        </w:r>
                      </w:smartTag>
                      <w:r>
                        <w:rPr>
                          <w:rFonts w:ascii="Verdana" w:hAnsi="Verdana" w:cs="Segoe UI"/>
                          <w:sz w:val="20"/>
                        </w:rPr>
                        <w:t>, Caerphilly CF83 1UW</w:t>
                      </w:r>
                    </w:p>
                    <w:p w:rsidR="004B5D7C" w:rsidRDefault="004B5D7C" w:rsidP="002535DD">
                      <w:pPr>
                        <w:widowControl w:val="0"/>
                        <w:jc w:val="right"/>
                        <w:rPr>
                          <w:rFonts w:ascii="Verdana" w:hAnsi="Verdana" w:cs="Segoe UI"/>
                          <w:sz w:val="20"/>
                        </w:rPr>
                      </w:pPr>
                      <w:r>
                        <w:rPr>
                          <w:rFonts w:ascii="Verdana" w:hAnsi="Verdana" w:cs="Segoe UI"/>
                          <w:sz w:val="20"/>
                        </w:rPr>
                        <w:t xml:space="preserve">Tel. </w:t>
                      </w:r>
                      <w:r>
                        <w:rPr>
                          <w:rFonts w:ascii="Verdana" w:hAnsi="Verdana" w:cs="Segoe UI"/>
                          <w:i/>
                          <w:iCs/>
                          <w:sz w:val="18"/>
                        </w:rPr>
                        <w:t>Ffôn</w:t>
                      </w:r>
                      <w:r>
                        <w:rPr>
                          <w:rFonts w:ascii="Verdana" w:hAnsi="Verdana" w:cs="Segoe UI"/>
                          <w:sz w:val="20"/>
                        </w:rPr>
                        <w:t>: 029 20 858050</w:t>
                      </w:r>
                    </w:p>
                    <w:p w:rsidR="004B5D7C" w:rsidRDefault="004B5D7C" w:rsidP="002535DD">
                      <w:pPr>
                        <w:widowControl w:val="0"/>
                        <w:jc w:val="right"/>
                        <w:rPr>
                          <w:rFonts w:ascii="Verdana" w:hAnsi="Verdana" w:cs="Segoe UI"/>
                          <w:sz w:val="20"/>
                        </w:rPr>
                      </w:pPr>
                      <w:r>
                        <w:rPr>
                          <w:rFonts w:ascii="Verdana" w:hAnsi="Verdana" w:cs="Segoe UI"/>
                          <w:sz w:val="20"/>
                        </w:rPr>
                        <w:t xml:space="preserve">Fax. </w:t>
                      </w:r>
                      <w:r>
                        <w:rPr>
                          <w:rFonts w:ascii="Verdana" w:hAnsi="Verdana" w:cs="Segoe UI"/>
                          <w:i/>
                          <w:iCs/>
                          <w:sz w:val="18"/>
                        </w:rPr>
                        <w:t>Ffac</w:t>
                      </w:r>
                      <w:r>
                        <w:rPr>
                          <w:rFonts w:ascii="Verdana" w:hAnsi="Verdana" w:cs="Segoe UI"/>
                          <w:i/>
                          <w:iCs/>
                          <w:sz w:val="20"/>
                        </w:rPr>
                        <w:t>s</w:t>
                      </w:r>
                      <w:r>
                        <w:rPr>
                          <w:rFonts w:ascii="Verdana" w:hAnsi="Verdana" w:cs="Segoe UI"/>
                          <w:sz w:val="20"/>
                        </w:rPr>
                        <w:t xml:space="preserve"> 029 20 858051</w:t>
                      </w:r>
                    </w:p>
                    <w:p w:rsidR="004B5D7C" w:rsidRDefault="004B5D7C" w:rsidP="002535DD">
                      <w:pPr>
                        <w:widowControl w:val="0"/>
                        <w:jc w:val="right"/>
                        <w:rPr>
                          <w:rFonts w:ascii="Verdana" w:hAnsi="Verdana" w:cs="Segoe UI"/>
                          <w:sz w:val="20"/>
                        </w:rPr>
                      </w:pPr>
                      <w:r>
                        <w:rPr>
                          <w:rFonts w:ascii="Verdana" w:hAnsi="Verdana" w:cs="Segoe UI"/>
                          <w:sz w:val="20"/>
                        </w:rPr>
                        <w:t xml:space="preserve">E-mail </w:t>
                      </w:r>
                      <w:r>
                        <w:rPr>
                          <w:rFonts w:ascii="Verdana" w:hAnsi="Verdana" w:cs="Segoe UI"/>
                          <w:i/>
                          <w:iCs/>
                          <w:sz w:val="18"/>
                        </w:rPr>
                        <w:t>E-bost</w:t>
                      </w:r>
                      <w:r>
                        <w:rPr>
                          <w:rFonts w:ascii="Verdana" w:hAnsi="Verdana" w:cs="Segoe UI"/>
                          <w:sz w:val="20"/>
                        </w:rPr>
                        <w:t xml:space="preserve">: </w:t>
                      </w:r>
                      <w:hyperlink r:id="rId11" w:history="1">
                        <w:r>
                          <w:rPr>
                            <w:rStyle w:val="Hyperlink"/>
                            <w:rFonts w:ascii="Verdana" w:hAnsi="Verdana" w:cs="Segoe UI"/>
                            <w:sz w:val="20"/>
                          </w:rPr>
                          <w:t>STMCA@CAERPHILLY.GOV.UK</w:t>
                        </w:r>
                      </w:hyperlink>
                    </w:p>
                    <w:p w:rsidR="004B5D7C" w:rsidRDefault="004B5D7C" w:rsidP="002535DD">
                      <w:pPr>
                        <w:widowControl w:val="0"/>
                        <w:jc w:val="right"/>
                        <w:rPr>
                          <w:rFonts w:ascii="Verdana" w:hAnsi="Verdana" w:cs="Segoe UI"/>
                          <w:sz w:val="8"/>
                        </w:rPr>
                      </w:pPr>
                    </w:p>
                    <w:p w:rsidR="004B5D7C" w:rsidRDefault="004B5D7C" w:rsidP="002535DD">
                      <w:pPr>
                        <w:widowControl w:val="0"/>
                        <w:jc w:val="right"/>
                        <w:rPr>
                          <w:rFonts w:ascii="Segoe UI" w:hAnsi="Segoe UI" w:cs="Segoe UI"/>
                          <w:sz w:val="20"/>
                        </w:rPr>
                      </w:pPr>
                      <w:r>
                        <w:rPr>
                          <w:rFonts w:ascii="Verdana" w:hAnsi="Verdana" w:cs="Segoe UI"/>
                          <w:sz w:val="20"/>
                        </w:rPr>
                        <w:t xml:space="preserve">Website </w:t>
                      </w:r>
                      <w:r>
                        <w:rPr>
                          <w:rFonts w:ascii="Verdana" w:hAnsi="Verdana" w:cs="Segoe UI"/>
                          <w:i/>
                          <w:sz w:val="20"/>
                        </w:rPr>
                        <w:t>Safle wê</w:t>
                      </w:r>
                      <w:r>
                        <w:rPr>
                          <w:rFonts w:ascii="Verdana" w:hAnsi="Verdana" w:cs="Segoe UI"/>
                          <w:sz w:val="20"/>
                        </w:rPr>
                        <w:t xml:space="preserve"> </w:t>
                      </w:r>
                      <w:hyperlink r:id="rId12" w:history="1">
                        <w:r>
                          <w:rPr>
                            <w:rStyle w:val="Hyperlink"/>
                            <w:rFonts w:ascii="Verdana" w:hAnsi="Verdana" w:cs="Segoe UI"/>
                            <w:sz w:val="20"/>
                          </w:rPr>
                          <w:t>http://www.stmartins.caerphilly.sch.uk</w:t>
                        </w:r>
                      </w:hyperlink>
                    </w:p>
                    <w:p w:rsidR="004B5D7C" w:rsidRDefault="004B5D7C" w:rsidP="002535DD">
                      <w:pPr>
                        <w:widowControl w:val="0"/>
                        <w:jc w:val="right"/>
                        <w:rPr>
                          <w:rStyle w:val="Hyperlink"/>
                          <w:rFonts w:ascii="Verdana" w:hAnsi="Verdana"/>
                          <w:color w:val="auto"/>
                          <w:u w:val="none"/>
                        </w:rPr>
                      </w:pPr>
                      <w:r>
                        <w:rPr>
                          <w:rStyle w:val="Hyperlink"/>
                          <w:rFonts w:ascii="Verdana" w:hAnsi="Verdana" w:cs="Segoe UI"/>
                          <w:color w:val="auto"/>
                          <w:sz w:val="20"/>
                          <w:u w:val="none"/>
                        </w:rPr>
                        <w:t>Headteacher/Prifathro: Mr L Jarvis</w:t>
                      </w:r>
                    </w:p>
                    <w:p w:rsidR="004B5D7C" w:rsidRDefault="004B5D7C" w:rsidP="002535DD">
                      <w:pPr>
                        <w:jc w:val="right"/>
                      </w:pPr>
                    </w:p>
                    <w:p w:rsidR="004B5D7C" w:rsidRDefault="004B5D7C" w:rsidP="002535DD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2535DD" w:rsidRDefault="002535DD" w:rsidP="002535DD"/>
    <w:p w:rsidR="002535DD" w:rsidRDefault="002535DD" w:rsidP="002535DD"/>
    <w:p w:rsidR="001D78D9" w:rsidRDefault="001D78D9" w:rsidP="00B91376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D78D9" w:rsidRDefault="001D78D9" w:rsidP="00B91376">
      <w:pPr>
        <w:rPr>
          <w:rFonts w:ascii="Arial" w:hAnsi="Arial" w:cs="Arial"/>
          <w:sz w:val="20"/>
          <w:szCs w:val="20"/>
        </w:rPr>
      </w:pPr>
    </w:p>
    <w:p w:rsidR="00C45074" w:rsidRDefault="00C45074" w:rsidP="00B91376">
      <w:pPr>
        <w:rPr>
          <w:rFonts w:ascii="Arial" w:hAnsi="Arial" w:cs="Arial"/>
          <w:sz w:val="20"/>
          <w:szCs w:val="20"/>
        </w:rPr>
      </w:pPr>
    </w:p>
    <w:p w:rsidR="00C45074" w:rsidRDefault="00C45074" w:rsidP="00B91376">
      <w:pPr>
        <w:rPr>
          <w:rFonts w:ascii="Arial" w:hAnsi="Arial" w:cs="Arial"/>
          <w:sz w:val="20"/>
          <w:szCs w:val="20"/>
        </w:rPr>
      </w:pPr>
    </w:p>
    <w:p w:rsidR="001D78D9" w:rsidRDefault="00C45074" w:rsidP="00B9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 November 2016</w:t>
      </w:r>
    </w:p>
    <w:p w:rsidR="00C45074" w:rsidRDefault="00C45074" w:rsidP="00B91376">
      <w:pPr>
        <w:rPr>
          <w:rFonts w:ascii="Arial" w:hAnsi="Arial" w:cs="Arial"/>
          <w:sz w:val="20"/>
          <w:szCs w:val="20"/>
        </w:rPr>
      </w:pPr>
    </w:p>
    <w:p w:rsidR="00C45074" w:rsidRDefault="00C45074" w:rsidP="00B91376">
      <w:pPr>
        <w:rPr>
          <w:rFonts w:ascii="Arial" w:hAnsi="Arial" w:cs="Arial"/>
          <w:sz w:val="20"/>
          <w:szCs w:val="20"/>
        </w:rPr>
      </w:pPr>
    </w:p>
    <w:p w:rsidR="00C45074" w:rsidRDefault="00C45074" w:rsidP="00B91376">
      <w:pPr>
        <w:rPr>
          <w:rFonts w:ascii="Arial" w:hAnsi="Arial" w:cs="Arial"/>
          <w:sz w:val="20"/>
          <w:szCs w:val="20"/>
        </w:rPr>
      </w:pPr>
    </w:p>
    <w:p w:rsidR="00A25B5F" w:rsidRDefault="00A25B5F" w:rsidP="00C45074">
      <w:pPr>
        <w:pStyle w:val="Heading1"/>
        <w:rPr>
          <w:rFonts w:ascii="Arial" w:hAnsi="Arial" w:cs="Arial"/>
          <w:b/>
          <w:noProof/>
          <w:sz w:val="28"/>
          <w:szCs w:val="28"/>
          <w:lang w:val="en-US"/>
        </w:rPr>
      </w:pPr>
    </w:p>
    <w:p w:rsidR="00C45074" w:rsidRPr="00D10A4F" w:rsidRDefault="00C45074" w:rsidP="00C45074">
      <w:pPr>
        <w:pStyle w:val="Heading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17780</wp:posOffset>
            </wp:positionV>
            <wp:extent cx="1485900" cy="1351280"/>
            <wp:effectExtent l="0" t="0" r="0" b="1270"/>
            <wp:wrapSquare wrapText="bothSides"/>
            <wp:docPr id="9" name="Picture 9" descr="j02953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0295362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A4F">
        <w:rPr>
          <w:rFonts w:ascii="Arial" w:hAnsi="Arial" w:cs="Arial"/>
          <w:b/>
          <w:noProof/>
          <w:sz w:val="28"/>
          <w:szCs w:val="28"/>
          <w:lang w:val="en-US"/>
        </w:rPr>
        <w:t>AFTER GCSE – WHAT NEXT?</w:t>
      </w:r>
    </w:p>
    <w:p w:rsidR="00C45074" w:rsidRPr="00D10A4F" w:rsidRDefault="00C45074" w:rsidP="00C45074">
      <w:pPr>
        <w:pStyle w:val="Header"/>
        <w:numPr>
          <w:ilvl w:val="0"/>
          <w:numId w:val="9"/>
        </w:numPr>
        <w:tabs>
          <w:tab w:val="clear" w:pos="4153"/>
          <w:tab w:val="clear" w:pos="8306"/>
        </w:tabs>
        <w:jc w:val="both"/>
        <w:rPr>
          <w:rFonts w:ascii="Arial" w:hAnsi="Arial" w:cs="Arial"/>
          <w:sz w:val="22"/>
          <w:szCs w:val="22"/>
        </w:rPr>
      </w:pPr>
      <w:r w:rsidRPr="00D10A4F">
        <w:rPr>
          <w:rFonts w:ascii="Arial" w:hAnsi="Arial" w:cs="Arial"/>
          <w:sz w:val="22"/>
          <w:szCs w:val="22"/>
        </w:rPr>
        <w:t xml:space="preserve">Study at Advanced Level – Vocational or AS – or a mix of both? </w:t>
      </w:r>
    </w:p>
    <w:p w:rsidR="00C45074" w:rsidRPr="00D10A4F" w:rsidRDefault="00C45074" w:rsidP="00C45074">
      <w:pPr>
        <w:pStyle w:val="Header"/>
        <w:numPr>
          <w:ilvl w:val="0"/>
          <w:numId w:val="9"/>
        </w:numPr>
        <w:tabs>
          <w:tab w:val="clear" w:pos="4153"/>
          <w:tab w:val="clear" w:pos="8306"/>
        </w:tabs>
        <w:jc w:val="both"/>
        <w:rPr>
          <w:rFonts w:ascii="Arial" w:hAnsi="Arial" w:cs="Arial"/>
          <w:sz w:val="22"/>
          <w:szCs w:val="22"/>
        </w:rPr>
      </w:pPr>
      <w:r w:rsidRPr="00D10A4F">
        <w:rPr>
          <w:rFonts w:ascii="Arial" w:hAnsi="Arial" w:cs="Arial"/>
          <w:sz w:val="22"/>
          <w:szCs w:val="22"/>
        </w:rPr>
        <w:t>A Modern Apprenticeship?</w:t>
      </w:r>
    </w:p>
    <w:p w:rsidR="00C45074" w:rsidRPr="00D10A4F" w:rsidRDefault="00C45074" w:rsidP="00C45074">
      <w:pPr>
        <w:pStyle w:val="Header"/>
        <w:numPr>
          <w:ilvl w:val="0"/>
          <w:numId w:val="9"/>
        </w:numPr>
        <w:tabs>
          <w:tab w:val="clear" w:pos="4153"/>
          <w:tab w:val="clear" w:pos="8306"/>
        </w:tabs>
        <w:jc w:val="both"/>
        <w:rPr>
          <w:rFonts w:ascii="Arial" w:hAnsi="Arial" w:cs="Arial"/>
          <w:sz w:val="22"/>
          <w:szCs w:val="22"/>
        </w:rPr>
      </w:pPr>
      <w:r w:rsidRPr="00D10A4F">
        <w:rPr>
          <w:rFonts w:ascii="Arial" w:hAnsi="Arial" w:cs="Arial"/>
          <w:sz w:val="22"/>
          <w:szCs w:val="22"/>
        </w:rPr>
        <w:t>A National Vocational Qualification?</w:t>
      </w:r>
    </w:p>
    <w:p w:rsidR="00C45074" w:rsidRPr="00D10A4F" w:rsidRDefault="00C45074" w:rsidP="00C45074">
      <w:pPr>
        <w:pStyle w:val="Header"/>
        <w:numPr>
          <w:ilvl w:val="0"/>
          <w:numId w:val="9"/>
        </w:numPr>
        <w:tabs>
          <w:tab w:val="clear" w:pos="4153"/>
          <w:tab w:val="clear" w:pos="8306"/>
        </w:tabs>
        <w:jc w:val="both"/>
        <w:rPr>
          <w:rFonts w:ascii="Arial" w:hAnsi="Arial" w:cs="Arial"/>
          <w:sz w:val="22"/>
          <w:szCs w:val="22"/>
        </w:rPr>
      </w:pPr>
      <w:r w:rsidRPr="00D10A4F">
        <w:rPr>
          <w:rFonts w:ascii="Arial" w:hAnsi="Arial" w:cs="Arial"/>
          <w:sz w:val="22"/>
          <w:szCs w:val="22"/>
        </w:rPr>
        <w:t>Employment?</w:t>
      </w:r>
    </w:p>
    <w:p w:rsidR="00C45074" w:rsidRPr="00D10A4F" w:rsidRDefault="00C45074" w:rsidP="00C45074">
      <w:pPr>
        <w:pStyle w:val="Header"/>
        <w:numPr>
          <w:ilvl w:val="0"/>
          <w:numId w:val="9"/>
        </w:numPr>
        <w:tabs>
          <w:tab w:val="clear" w:pos="4153"/>
          <w:tab w:val="clear" w:pos="830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D10A4F">
        <w:rPr>
          <w:rFonts w:ascii="Arial" w:hAnsi="Arial" w:cs="Arial"/>
          <w:sz w:val="22"/>
          <w:szCs w:val="22"/>
        </w:rPr>
        <w:t>Still undecided</w:t>
      </w:r>
      <w:r w:rsidRPr="00D10A4F">
        <w:rPr>
          <w:rFonts w:ascii="Arial" w:hAnsi="Arial" w:cs="Arial"/>
          <w:sz w:val="20"/>
          <w:szCs w:val="20"/>
        </w:rPr>
        <w:t xml:space="preserve">? </w:t>
      </w:r>
    </w:p>
    <w:p w:rsidR="00C45074" w:rsidRPr="00D10A4F" w:rsidRDefault="00C45074" w:rsidP="00C45074">
      <w:pPr>
        <w:pStyle w:val="Header"/>
        <w:jc w:val="both"/>
        <w:rPr>
          <w:rFonts w:ascii="Arial" w:hAnsi="Arial" w:cs="Arial"/>
          <w:b/>
          <w:bCs/>
          <w:sz w:val="22"/>
          <w:szCs w:val="22"/>
        </w:rPr>
      </w:pPr>
      <w:r w:rsidRPr="00D10A4F">
        <w:rPr>
          <w:rFonts w:ascii="Arial" w:hAnsi="Arial" w:cs="Arial"/>
          <w:bCs/>
          <w:sz w:val="22"/>
          <w:szCs w:val="22"/>
        </w:rPr>
        <w:t>We hope you will choose to continue your studies at St Martin’s because you can access over 35 different courses due to our partnership with other schools.</w:t>
      </w:r>
    </w:p>
    <w:p w:rsidR="00C45074" w:rsidRPr="00D10A4F" w:rsidRDefault="00C45074" w:rsidP="00C45074">
      <w:pPr>
        <w:pStyle w:val="Header"/>
        <w:jc w:val="both"/>
        <w:rPr>
          <w:rFonts w:ascii="Arial" w:hAnsi="Arial" w:cs="Arial"/>
          <w:bCs/>
          <w:sz w:val="22"/>
          <w:szCs w:val="22"/>
        </w:rPr>
      </w:pPr>
      <w:r w:rsidRPr="00D10A4F">
        <w:rPr>
          <w:rFonts w:ascii="Arial" w:hAnsi="Arial" w:cs="Arial"/>
          <w:bCs/>
          <w:sz w:val="22"/>
          <w:szCs w:val="22"/>
        </w:rPr>
        <w:t>A number of courses are taught here at St Martin’s - t</w:t>
      </w:r>
      <w:r w:rsidRPr="00D10A4F">
        <w:rPr>
          <w:rFonts w:ascii="Arial" w:hAnsi="Arial" w:cs="Arial"/>
          <w:sz w:val="22"/>
          <w:szCs w:val="22"/>
        </w:rPr>
        <w:t>he other courses are taught at our partner schools.</w:t>
      </w:r>
    </w:p>
    <w:p w:rsidR="00C45074" w:rsidRPr="00D10A4F" w:rsidRDefault="00C45074" w:rsidP="00C45074">
      <w:pPr>
        <w:pStyle w:val="Header"/>
        <w:jc w:val="both"/>
        <w:rPr>
          <w:rFonts w:ascii="Arial" w:hAnsi="Arial" w:cs="Arial"/>
          <w:b/>
          <w:i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b/>
          <w:sz w:val="20"/>
          <w:szCs w:val="20"/>
        </w:rPr>
      </w:pPr>
      <w:r w:rsidRPr="00D10A4F">
        <w:rPr>
          <w:rFonts w:ascii="Arial" w:hAnsi="Arial" w:cs="Arial"/>
          <w:b/>
          <w:sz w:val="22"/>
          <w:szCs w:val="22"/>
        </w:rPr>
        <w:t xml:space="preserve">The Sixth Form Prospectus can be found on the School Website: </w:t>
      </w:r>
      <w:r w:rsidRPr="00D10A4F">
        <w:rPr>
          <w:rFonts w:ascii="Arial" w:hAnsi="Arial" w:cs="Arial"/>
          <w:sz w:val="22"/>
          <w:szCs w:val="22"/>
        </w:rPr>
        <w:t>http://www.stmartins.caerphilly.sch.uk/</w:t>
      </w:r>
    </w:p>
    <w:p w:rsidR="00C45074" w:rsidRPr="00D10A4F" w:rsidRDefault="00C45074" w:rsidP="00C45074">
      <w:pPr>
        <w:pStyle w:val="Header"/>
        <w:jc w:val="both"/>
        <w:rPr>
          <w:rFonts w:ascii="Arial" w:hAnsi="Arial" w:cs="Arial"/>
          <w:b/>
          <w:bCs/>
          <w:sz w:val="20"/>
          <w:szCs w:val="20"/>
        </w:rPr>
      </w:pPr>
    </w:p>
    <w:p w:rsidR="00C45074" w:rsidRPr="00D10A4F" w:rsidRDefault="00C45074" w:rsidP="00C45074">
      <w:pPr>
        <w:pStyle w:val="Header"/>
        <w:jc w:val="both"/>
        <w:rPr>
          <w:rFonts w:ascii="Arial" w:hAnsi="Arial" w:cs="Arial"/>
          <w:sz w:val="22"/>
          <w:szCs w:val="22"/>
        </w:rPr>
      </w:pPr>
      <w:r w:rsidRPr="00D10A4F">
        <w:rPr>
          <w:rFonts w:ascii="Arial" w:hAnsi="Arial" w:cs="Arial"/>
          <w:b/>
          <w:bCs/>
          <w:sz w:val="22"/>
          <w:szCs w:val="22"/>
        </w:rPr>
        <w:t>Students at St Martin’s attain excellent results – and YOU could be one of them!</w:t>
      </w:r>
      <w:r w:rsidRPr="00D10A4F">
        <w:rPr>
          <w:rFonts w:ascii="Arial" w:hAnsi="Arial" w:cs="Arial"/>
          <w:sz w:val="22"/>
          <w:szCs w:val="22"/>
        </w:rPr>
        <w:t xml:space="preserve"> </w:t>
      </w:r>
    </w:p>
    <w:p w:rsidR="00C45074" w:rsidRDefault="00C45074" w:rsidP="00C45074">
      <w:pPr>
        <w:pStyle w:val="Header"/>
        <w:numPr>
          <w:ilvl w:val="0"/>
          <w:numId w:val="10"/>
        </w:numPr>
        <w:tabs>
          <w:tab w:val="clear" w:pos="4153"/>
          <w:tab w:val="clear" w:pos="8306"/>
        </w:tabs>
        <w:ind w:left="426" w:hanging="426"/>
        <w:rPr>
          <w:rFonts w:ascii="Arial" w:hAnsi="Arial" w:cs="Arial"/>
          <w:bCs/>
          <w:sz w:val="20"/>
          <w:szCs w:val="20"/>
        </w:rPr>
      </w:pPr>
      <w:r w:rsidRPr="00D10A4F">
        <w:rPr>
          <w:rFonts w:ascii="Arial" w:hAnsi="Arial" w:cs="Arial"/>
          <w:bCs/>
          <w:sz w:val="20"/>
          <w:szCs w:val="20"/>
        </w:rPr>
        <w:t>201</w:t>
      </w:r>
      <w:r>
        <w:rPr>
          <w:rFonts w:ascii="Arial" w:hAnsi="Arial" w:cs="Arial"/>
          <w:bCs/>
          <w:sz w:val="20"/>
          <w:szCs w:val="20"/>
        </w:rPr>
        <w:t>6</w:t>
      </w:r>
      <w:r w:rsidRPr="00D10A4F">
        <w:rPr>
          <w:rFonts w:ascii="Arial" w:hAnsi="Arial" w:cs="Arial"/>
          <w:bCs/>
          <w:sz w:val="20"/>
          <w:szCs w:val="20"/>
        </w:rPr>
        <w:t xml:space="preserve"> was a good year for results.  The pass rate at </w:t>
      </w:r>
      <w:proofErr w:type="gramStart"/>
      <w:r w:rsidRPr="00D10A4F">
        <w:rPr>
          <w:rFonts w:ascii="Arial" w:hAnsi="Arial" w:cs="Arial"/>
          <w:bCs/>
          <w:sz w:val="20"/>
          <w:szCs w:val="20"/>
        </w:rPr>
        <w:t>A</w:t>
      </w:r>
      <w:proofErr w:type="gramEnd"/>
      <w:r w:rsidRPr="00D10A4F">
        <w:rPr>
          <w:rFonts w:ascii="Arial" w:hAnsi="Arial" w:cs="Arial"/>
          <w:bCs/>
          <w:sz w:val="20"/>
          <w:szCs w:val="20"/>
        </w:rPr>
        <w:t xml:space="preserve"> level was 9</w:t>
      </w:r>
      <w:r>
        <w:rPr>
          <w:rFonts w:ascii="Arial" w:hAnsi="Arial" w:cs="Arial"/>
          <w:bCs/>
          <w:sz w:val="20"/>
          <w:szCs w:val="20"/>
        </w:rPr>
        <w:t>5.4</w:t>
      </w:r>
      <w:r w:rsidRPr="00D10A4F">
        <w:rPr>
          <w:rFonts w:ascii="Arial" w:hAnsi="Arial" w:cs="Arial"/>
          <w:bCs/>
          <w:sz w:val="20"/>
          <w:szCs w:val="20"/>
        </w:rPr>
        <w:t>% wit</w:t>
      </w:r>
      <w:r>
        <w:rPr>
          <w:rFonts w:ascii="Arial" w:hAnsi="Arial" w:cs="Arial"/>
          <w:bCs/>
          <w:sz w:val="20"/>
          <w:szCs w:val="20"/>
        </w:rPr>
        <w:t>h 75</w:t>
      </w:r>
      <w:r w:rsidRPr="00D10A4F">
        <w:rPr>
          <w:rFonts w:ascii="Arial" w:hAnsi="Arial" w:cs="Arial"/>
          <w:bCs/>
          <w:sz w:val="20"/>
          <w:szCs w:val="20"/>
        </w:rPr>
        <w:t>% A-C and</w:t>
      </w:r>
      <w:r>
        <w:rPr>
          <w:rFonts w:ascii="Arial" w:hAnsi="Arial" w:cs="Arial"/>
          <w:bCs/>
          <w:sz w:val="20"/>
          <w:szCs w:val="20"/>
        </w:rPr>
        <w:t xml:space="preserve"> 18</w:t>
      </w:r>
      <w:r w:rsidRPr="00D10A4F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6</w:t>
      </w:r>
      <w:r w:rsidRPr="00D10A4F">
        <w:rPr>
          <w:rFonts w:ascii="Arial" w:hAnsi="Arial" w:cs="Arial"/>
          <w:bCs/>
          <w:sz w:val="20"/>
          <w:szCs w:val="20"/>
        </w:rPr>
        <w:t>% were graded A/A*.</w:t>
      </w:r>
    </w:p>
    <w:p w:rsidR="00C45074" w:rsidRPr="00D10A4F" w:rsidRDefault="00C45074" w:rsidP="00C45074">
      <w:pPr>
        <w:pStyle w:val="Header"/>
        <w:tabs>
          <w:tab w:val="clear" w:pos="4153"/>
          <w:tab w:val="clear" w:pos="8306"/>
        </w:tabs>
        <w:ind w:left="426"/>
        <w:rPr>
          <w:rFonts w:ascii="Arial" w:hAnsi="Arial" w:cs="Arial"/>
          <w:bCs/>
          <w:sz w:val="20"/>
          <w:szCs w:val="20"/>
        </w:rPr>
      </w:pPr>
    </w:p>
    <w:p w:rsidR="00C45074" w:rsidRPr="00D10A4F" w:rsidRDefault="00C45074" w:rsidP="00C45074">
      <w:pPr>
        <w:pStyle w:val="Header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You could be one of the Sixth Form S</w:t>
      </w:r>
      <w:r w:rsidRPr="00D10A4F">
        <w:rPr>
          <w:rFonts w:ascii="Arial" w:hAnsi="Arial" w:cs="Arial"/>
          <w:b/>
          <w:bCs/>
          <w:sz w:val="22"/>
          <w:szCs w:val="22"/>
        </w:rPr>
        <w:t xml:space="preserve">enior </w:t>
      </w:r>
      <w:r>
        <w:rPr>
          <w:rFonts w:ascii="Arial" w:hAnsi="Arial" w:cs="Arial"/>
          <w:b/>
          <w:bCs/>
          <w:sz w:val="22"/>
          <w:szCs w:val="22"/>
        </w:rPr>
        <w:t>Team</w:t>
      </w:r>
      <w:r w:rsidRPr="00D10A4F">
        <w:rPr>
          <w:rFonts w:ascii="Arial" w:hAnsi="Arial" w:cs="Arial"/>
          <w:b/>
          <w:bCs/>
          <w:sz w:val="22"/>
          <w:szCs w:val="22"/>
        </w:rPr>
        <w:t xml:space="preserve"> in the school.</w:t>
      </w:r>
    </w:p>
    <w:p w:rsidR="00C45074" w:rsidRPr="00D10A4F" w:rsidRDefault="00C45074" w:rsidP="00C45074">
      <w:pPr>
        <w:pStyle w:val="Header"/>
        <w:numPr>
          <w:ilvl w:val="0"/>
          <w:numId w:val="10"/>
        </w:numPr>
        <w:tabs>
          <w:tab w:val="clear" w:pos="4153"/>
          <w:tab w:val="clear" w:pos="830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This year we laun</w:t>
      </w:r>
      <w:r w:rsidR="007771C0">
        <w:rPr>
          <w:rFonts w:ascii="Arial" w:hAnsi="Arial" w:cs="Arial"/>
          <w:sz w:val="20"/>
          <w:szCs w:val="20"/>
        </w:rPr>
        <w:t>ched the new Senior Team. Along</w:t>
      </w:r>
      <w:r>
        <w:rPr>
          <w:rFonts w:ascii="Arial" w:hAnsi="Arial" w:cs="Arial"/>
          <w:sz w:val="20"/>
          <w:szCs w:val="20"/>
        </w:rPr>
        <w:t>side our Head Girl and Head Boy are a dedicated team of students that are driven to improve student life at</w:t>
      </w:r>
      <w:r w:rsidRPr="00D10A4F">
        <w:rPr>
          <w:rFonts w:ascii="Arial" w:hAnsi="Arial" w:cs="Arial"/>
          <w:sz w:val="20"/>
          <w:szCs w:val="20"/>
        </w:rPr>
        <w:t xml:space="preserve"> St. Martin’s. </w:t>
      </w:r>
    </w:p>
    <w:p w:rsidR="00C45074" w:rsidRDefault="00C45074" w:rsidP="00C45074">
      <w:pPr>
        <w:pStyle w:val="Header"/>
        <w:rPr>
          <w:rFonts w:ascii="Arial" w:hAnsi="Arial" w:cs="Arial"/>
          <w:b/>
          <w:bCs/>
          <w:sz w:val="18"/>
          <w:szCs w:val="18"/>
        </w:rPr>
      </w:pPr>
    </w:p>
    <w:p w:rsidR="00C45074" w:rsidRPr="00D10A4F" w:rsidRDefault="00C45074" w:rsidP="00C45074">
      <w:pPr>
        <w:pStyle w:val="Header"/>
        <w:jc w:val="center"/>
        <w:rPr>
          <w:rFonts w:ascii="Arial" w:hAnsi="Arial" w:cs="Arial"/>
          <w:b/>
          <w:bCs/>
          <w:sz w:val="22"/>
          <w:szCs w:val="22"/>
        </w:rPr>
      </w:pPr>
      <w:r w:rsidRPr="00D10A4F">
        <w:rPr>
          <w:rFonts w:ascii="Arial" w:hAnsi="Arial" w:cs="Arial"/>
          <w:b/>
          <w:bCs/>
          <w:sz w:val="22"/>
          <w:szCs w:val="22"/>
        </w:rPr>
        <w:t xml:space="preserve">Come along to the Options Evening to find out more about the courses and what life in the Sixth Form is really </w:t>
      </w:r>
      <w:r>
        <w:rPr>
          <w:rFonts w:ascii="Arial" w:hAnsi="Arial" w:cs="Arial"/>
          <w:b/>
          <w:bCs/>
          <w:sz w:val="22"/>
          <w:szCs w:val="22"/>
        </w:rPr>
        <w:t>about!</w:t>
      </w: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47625</wp:posOffset>
                </wp:positionV>
                <wp:extent cx="3225165" cy="2848610"/>
                <wp:effectExtent l="28575" t="31115" r="32385" b="349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165" cy="284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5074" w:rsidRPr="00D10A4F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D10A4F"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AN INVITATION</w:t>
                            </w:r>
                          </w:p>
                          <w:p w:rsidR="00C45074" w:rsidRPr="00D10A4F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  <w:r w:rsidRPr="00D10A4F"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For</w:t>
                            </w:r>
                          </w:p>
                          <w:p w:rsidR="00C45074" w:rsidRPr="00D10A4F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YEAR 11 STUDENTS &amp; </w:t>
                            </w:r>
                            <w:r w:rsidRPr="00D10A4F"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PARENTS</w:t>
                            </w:r>
                          </w:p>
                          <w:p w:rsidR="00C45074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  <w:r w:rsidRPr="00D10A4F"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To </w:t>
                            </w:r>
                          </w:p>
                          <w:p w:rsidR="00C45074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St. Martin’s Sixth Form</w:t>
                            </w:r>
                          </w:p>
                          <w:p w:rsidR="00C45074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45074" w:rsidRPr="007B0938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b/>
                                <w:iCs/>
                                <w:sz w:val="36"/>
                                <w:szCs w:val="28"/>
                              </w:rPr>
                            </w:pPr>
                            <w:r w:rsidRPr="007B0938">
                              <w:rPr>
                                <w:rFonts w:ascii="Arial" w:hAnsi="Arial" w:cs="Arial"/>
                                <w:b/>
                                <w:iCs/>
                                <w:sz w:val="36"/>
                                <w:szCs w:val="28"/>
                              </w:rPr>
                              <w:t xml:space="preserve">OPEN EVENING </w:t>
                            </w:r>
                          </w:p>
                          <w:p w:rsidR="00C45074" w:rsidRPr="00D10A4F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  <w:r w:rsidRPr="00D10A4F"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45074" w:rsidRPr="00D10A4F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Thursday 10</w:t>
                            </w:r>
                            <w:r w:rsidRPr="00D10A4F"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November 2016</w:t>
                            </w:r>
                          </w:p>
                          <w:p w:rsidR="00C45074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5</w:t>
                            </w:r>
                            <w:r w:rsidRPr="00D10A4F"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pm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-7:30pm</w:t>
                            </w:r>
                            <w:r w:rsidRPr="00D10A4F"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C45074" w:rsidRPr="00D10A4F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C45074" w:rsidRPr="007B0938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b/>
                                <w:iCs/>
                                <w:sz w:val="22"/>
                                <w:szCs w:val="28"/>
                              </w:rPr>
                            </w:pPr>
                            <w:r w:rsidRPr="007B0938">
                              <w:rPr>
                                <w:rFonts w:ascii="Arial" w:hAnsi="Arial" w:cs="Arial"/>
                                <w:iCs/>
                                <w:sz w:val="22"/>
                                <w:szCs w:val="28"/>
                              </w:rPr>
                              <w:t xml:space="preserve">In the </w:t>
                            </w:r>
                            <w:r w:rsidRPr="007B0938">
                              <w:rPr>
                                <w:rFonts w:ascii="Arial" w:hAnsi="Arial" w:cs="Arial"/>
                                <w:b/>
                                <w:iCs/>
                                <w:sz w:val="22"/>
                                <w:szCs w:val="28"/>
                              </w:rPr>
                              <w:t>Main Hall</w:t>
                            </w:r>
                          </w:p>
                          <w:p w:rsidR="00C45074" w:rsidRPr="00D10A4F" w:rsidRDefault="00C45074" w:rsidP="00C45074">
                            <w:pPr>
                              <w:pStyle w:val="Header"/>
                              <w:jc w:val="center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C45074" w:rsidRPr="0099034F" w:rsidRDefault="00C45074" w:rsidP="00C45074">
                            <w:pPr>
                              <w:pStyle w:val="Header"/>
                              <w:rPr>
                                <w:b/>
                              </w:rPr>
                            </w:pPr>
                          </w:p>
                          <w:p w:rsidR="00C45074" w:rsidRDefault="00C45074" w:rsidP="00C45074">
                            <w:pPr>
                              <w:pStyle w:val="Head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297pt;margin-top:3.75pt;width:253.95pt;height:224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" strokeweight="4.5pt">
                <v:stroke linestyle="thickThin"/>
                <v:textbox>
                  <w:txbxContent>
                    <w:p w:rsidR="00C45074" w:rsidRPr="00D10A4F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 w:rsidRPr="00D10A4F"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AN INVITATION</w:t>
                      </w:r>
                    </w:p>
                    <w:p w:rsidR="00C45074" w:rsidRPr="00D10A4F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  <w:r w:rsidRPr="00D10A4F"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For</w:t>
                      </w:r>
                    </w:p>
                    <w:p w:rsidR="00C45074" w:rsidRPr="00D10A4F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YEAR 11 STUDENTS &amp; </w:t>
                      </w:r>
                      <w:r w:rsidRPr="00D10A4F"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PARENTS</w:t>
                      </w:r>
                    </w:p>
                    <w:p w:rsidR="00C45074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  <w:r w:rsidRPr="00D10A4F"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To </w:t>
                      </w:r>
                    </w:p>
                    <w:p w:rsidR="00C45074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St. Martin’s Sixth Form</w:t>
                      </w:r>
                    </w:p>
                    <w:p w:rsidR="00C45074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C45074" w:rsidRPr="007B0938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b/>
                          <w:iCs/>
                          <w:sz w:val="36"/>
                          <w:szCs w:val="28"/>
                        </w:rPr>
                      </w:pPr>
                      <w:r w:rsidRPr="007B0938">
                        <w:rPr>
                          <w:rFonts w:ascii="Arial" w:hAnsi="Arial" w:cs="Arial"/>
                          <w:b/>
                          <w:iCs/>
                          <w:sz w:val="36"/>
                          <w:szCs w:val="28"/>
                        </w:rPr>
                        <w:t xml:space="preserve">OPEN EVENING </w:t>
                      </w:r>
                    </w:p>
                    <w:p w:rsidR="00C45074" w:rsidRPr="00D10A4F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  <w:r w:rsidRPr="00D10A4F"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C45074" w:rsidRPr="00D10A4F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Thursday 10</w:t>
                      </w:r>
                      <w:r w:rsidRPr="00D10A4F"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November 2016</w:t>
                      </w:r>
                    </w:p>
                    <w:p w:rsidR="00C45074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5</w:t>
                      </w:r>
                      <w:r w:rsidRPr="00D10A4F"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pm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-7:30pm</w:t>
                      </w:r>
                      <w:r w:rsidRPr="00D10A4F"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C45074" w:rsidRPr="00D10A4F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</w:p>
                    <w:p w:rsidR="00C45074" w:rsidRPr="007B0938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b/>
                          <w:iCs/>
                          <w:sz w:val="22"/>
                          <w:szCs w:val="28"/>
                        </w:rPr>
                      </w:pPr>
                      <w:r w:rsidRPr="007B0938">
                        <w:rPr>
                          <w:rFonts w:ascii="Arial" w:hAnsi="Arial" w:cs="Arial"/>
                          <w:iCs/>
                          <w:sz w:val="22"/>
                          <w:szCs w:val="28"/>
                        </w:rPr>
                        <w:t xml:space="preserve">In the </w:t>
                      </w:r>
                      <w:r w:rsidRPr="007B0938">
                        <w:rPr>
                          <w:rFonts w:ascii="Arial" w:hAnsi="Arial" w:cs="Arial"/>
                          <w:b/>
                          <w:iCs/>
                          <w:sz w:val="22"/>
                          <w:szCs w:val="28"/>
                        </w:rPr>
                        <w:t>Main Hall</w:t>
                      </w:r>
                    </w:p>
                    <w:p w:rsidR="00C45074" w:rsidRPr="00D10A4F" w:rsidRDefault="00C45074" w:rsidP="00C45074">
                      <w:pPr>
                        <w:pStyle w:val="Header"/>
                        <w:jc w:val="center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</w:p>
                    <w:p w:rsidR="00C45074" w:rsidRPr="0099034F" w:rsidRDefault="00C45074" w:rsidP="00C45074">
                      <w:pPr>
                        <w:pStyle w:val="Header"/>
                        <w:rPr>
                          <w:b/>
                        </w:rPr>
                      </w:pPr>
                    </w:p>
                    <w:p w:rsidR="00C45074" w:rsidRDefault="00C45074" w:rsidP="00C45074">
                      <w:pPr>
                        <w:pStyle w:val="Head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-144780</wp:posOffset>
                </wp:positionH>
                <wp:positionV relativeFrom="paragraph">
                  <wp:posOffset>47625</wp:posOffset>
                </wp:positionV>
                <wp:extent cx="3821430" cy="2848610"/>
                <wp:effectExtent l="7620" t="12065" r="9525" b="635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1430" cy="284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5074" w:rsidRPr="00D10A4F" w:rsidRDefault="00C45074" w:rsidP="00C45074">
                            <w:pPr>
                              <w:pStyle w:val="Header"/>
                              <w:tabs>
                                <w:tab w:val="left" w:pos="2340"/>
                              </w:tabs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</w:pPr>
                            <w:r w:rsidRPr="00D10A4F"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  <w:tab/>
                            </w:r>
                            <w:r w:rsidRPr="00D10A4F"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  <w:tab/>
                            </w:r>
                          </w:p>
                          <w:p w:rsidR="00C45074" w:rsidRPr="00D10A4F" w:rsidRDefault="00C45074" w:rsidP="00C45074">
                            <w:pPr>
                              <w:pStyle w:val="Header"/>
                              <w:tabs>
                                <w:tab w:val="left" w:pos="2340"/>
                              </w:tabs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</w:pPr>
                            <w:r w:rsidRPr="00D10A4F">
                              <w:rPr>
                                <w:rFonts w:ascii="Arial" w:hAnsi="Arial" w:cs="Arial"/>
                                <w:sz w:val="14"/>
                                <w:szCs w:val="18"/>
                              </w:rPr>
                              <w:tab/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789"/>
                              <w:gridCol w:w="2126"/>
                              <w:gridCol w:w="2016"/>
                            </w:tblGrid>
                            <w:tr w:rsidR="00C45074" w:rsidRPr="00C91495" w:rsidTr="00C91495">
                              <w:tc>
                                <w:tcPr>
                                  <w:tcW w:w="1796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  <w:t>5pm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Welcome </w:t>
                                  </w:r>
                                </w:p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 Head Teacher Mr L Jarvis</w:t>
                                  </w:r>
                                </w:p>
                              </w:tc>
                            </w:tr>
                            <w:tr w:rsidR="00C45074" w:rsidRPr="00C91495" w:rsidTr="00C91495">
                              <w:tc>
                                <w:tcPr>
                                  <w:tcW w:w="3006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  <w:t xml:space="preserve">5:10pm </w:t>
                                  </w:r>
                                </w:p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05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A Levels and Options</w:t>
                                  </w:r>
                                </w:p>
                              </w:tc>
                              <w:tc>
                                <w:tcPr>
                                  <w:tcW w:w="3005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C45074" w:rsidRPr="00C91495" w:rsidTr="00C91495">
                              <w:tc>
                                <w:tcPr>
                                  <w:tcW w:w="3006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  <w:t>5:20pm</w:t>
                                  </w:r>
                                </w:p>
                              </w:tc>
                              <w:tc>
                                <w:tcPr>
                                  <w:tcW w:w="3005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Pastoral Care</w:t>
                                  </w:r>
                                </w:p>
                              </w:tc>
                              <w:tc>
                                <w:tcPr>
                                  <w:tcW w:w="3005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Head of Y12 &amp; 13 Miss D Matthew</w:t>
                                  </w:r>
                                </w:p>
                              </w:tc>
                            </w:tr>
                            <w:tr w:rsidR="00C45074" w:rsidRPr="00C91495" w:rsidTr="00C91495">
                              <w:tc>
                                <w:tcPr>
                                  <w:tcW w:w="1796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  <w:t>5:30pm</w:t>
                                  </w:r>
                                </w:p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Welsh Baccalaureate  </w:t>
                                  </w:r>
                                </w:p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Mr M Faulds</w:t>
                                  </w:r>
                                </w:p>
                              </w:tc>
                            </w:tr>
                            <w:tr w:rsidR="00C45074" w:rsidRPr="00C91495" w:rsidTr="00C91495">
                              <w:tc>
                                <w:tcPr>
                                  <w:tcW w:w="1796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  <w:t xml:space="preserve">6pm </w:t>
                                  </w:r>
                                </w:p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University Life</w:t>
                                  </w:r>
                                </w:p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Cardiff University</w:t>
                                  </w:r>
                                </w:p>
                              </w:tc>
                            </w:tr>
                            <w:tr w:rsidR="00C45074" w:rsidRPr="00C91495" w:rsidTr="00C91495">
                              <w:tc>
                                <w:tcPr>
                                  <w:tcW w:w="1796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  <w:t xml:space="preserve">6:20pm </w:t>
                                  </w:r>
                                </w:p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3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St Martin’s Sixth Form</w:t>
                                  </w:r>
                                </w:p>
                              </w:tc>
                              <w:tc>
                                <w:tcPr>
                                  <w:tcW w:w="202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Head Boy and Head Girl</w:t>
                                  </w:r>
                                </w:p>
                              </w:tc>
                            </w:tr>
                            <w:tr w:rsidR="00C45074" w:rsidRPr="00C91495" w:rsidTr="00C91495">
                              <w:tc>
                                <w:tcPr>
                                  <w:tcW w:w="1796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  <w:t xml:space="preserve">7pm </w:t>
                                  </w:r>
                                </w:p>
                              </w:tc>
                              <w:tc>
                                <w:tcPr>
                                  <w:tcW w:w="213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University Life </w:t>
                                  </w:r>
                                </w:p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20" w:type="dxa"/>
                                  <w:shd w:val="clear" w:color="auto" w:fill="auto"/>
                                </w:tcPr>
                                <w:p w:rsidR="00C45074" w:rsidRPr="00C91495" w:rsidRDefault="00C45074" w:rsidP="00D10A4F">
                                  <w:pPr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C91495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Aberystwyth University </w:t>
                                  </w:r>
                                </w:p>
                              </w:tc>
                            </w:tr>
                          </w:tbl>
                          <w:p w:rsidR="00C45074" w:rsidRDefault="00C45074" w:rsidP="00C45074">
                            <w:pPr>
                              <w:pStyle w:val="Header"/>
                              <w:tabs>
                                <w:tab w:val="left" w:pos="2340"/>
                              </w:tabs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C45074" w:rsidRPr="00A25B5F" w:rsidRDefault="00C45074" w:rsidP="00A25B5F">
                            <w:pPr>
                              <w:pStyle w:val="Header"/>
                              <w:tabs>
                                <w:tab w:val="left" w:pos="2340"/>
                              </w:tabs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5:30PM -7:30PM - S</w:t>
                            </w:r>
                            <w:r w:rsidRPr="007B09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ubject </w:t>
                            </w:r>
                            <w:r w:rsidR="00A25B5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staff available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to discuss options. </w:t>
                            </w:r>
                            <w:r w:rsidRPr="007B093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:rsidR="00C45074" w:rsidRDefault="00C45074" w:rsidP="00C45074">
                            <w:pPr>
                              <w:pStyle w:val="Header"/>
                            </w:pPr>
                          </w:p>
                          <w:p w:rsidR="00C45074" w:rsidRDefault="00C45074" w:rsidP="00C45074">
                            <w:pPr>
                              <w:pStyle w:val="Head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-11.4pt;margin-top:3.75pt;width:300.9pt;height:22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">
                <v:textbox>
                  <w:txbxContent>
                    <w:p w:rsidR="00C45074" w:rsidRPr="00D10A4F" w:rsidRDefault="00C45074" w:rsidP="00C45074">
                      <w:pPr>
                        <w:pStyle w:val="Header"/>
                        <w:tabs>
                          <w:tab w:val="left" w:pos="2340"/>
                        </w:tabs>
                        <w:rPr>
                          <w:rFonts w:ascii="Arial" w:hAnsi="Arial" w:cs="Arial"/>
                          <w:sz w:val="14"/>
                          <w:szCs w:val="18"/>
                        </w:rPr>
                      </w:pPr>
                      <w:r w:rsidRPr="00D10A4F">
                        <w:rPr>
                          <w:rFonts w:ascii="Arial" w:hAnsi="Arial" w:cs="Arial"/>
                          <w:sz w:val="14"/>
                          <w:szCs w:val="18"/>
                        </w:rPr>
                        <w:tab/>
                      </w:r>
                      <w:r w:rsidRPr="00D10A4F">
                        <w:rPr>
                          <w:rFonts w:ascii="Arial" w:hAnsi="Arial" w:cs="Arial"/>
                          <w:sz w:val="14"/>
                          <w:szCs w:val="18"/>
                        </w:rPr>
                        <w:tab/>
                      </w:r>
                    </w:p>
                    <w:p w:rsidR="00C45074" w:rsidRPr="00D10A4F" w:rsidRDefault="00C45074" w:rsidP="00C45074">
                      <w:pPr>
                        <w:pStyle w:val="Header"/>
                        <w:tabs>
                          <w:tab w:val="left" w:pos="2340"/>
                        </w:tabs>
                        <w:rPr>
                          <w:rFonts w:ascii="Arial" w:hAnsi="Arial" w:cs="Arial"/>
                          <w:sz w:val="14"/>
                          <w:szCs w:val="18"/>
                        </w:rPr>
                      </w:pPr>
                      <w:r w:rsidRPr="00D10A4F">
                        <w:rPr>
                          <w:rFonts w:ascii="Arial" w:hAnsi="Arial" w:cs="Arial"/>
                          <w:sz w:val="14"/>
                          <w:szCs w:val="18"/>
                        </w:rPr>
                        <w:tab/>
                      </w:r>
                    </w:p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789"/>
                        <w:gridCol w:w="2126"/>
                        <w:gridCol w:w="2016"/>
                      </w:tblGrid>
                      <w:tr w:rsidR="00C45074" w:rsidRPr="00C91495" w:rsidTr="00C91495">
                        <w:tc>
                          <w:tcPr>
                            <w:tcW w:w="1796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5pm</w:t>
                            </w:r>
                          </w:p>
                        </w:tc>
                        <w:tc>
                          <w:tcPr>
                            <w:tcW w:w="213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 xml:space="preserve">Welcome </w:t>
                            </w:r>
                          </w:p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 xml:space="preserve"> Head Teacher Mr L Jarvis</w:t>
                            </w:r>
                          </w:p>
                        </w:tc>
                      </w:tr>
                      <w:tr w:rsidR="00C45074" w:rsidRPr="00C91495" w:rsidTr="00C91495">
                        <w:tc>
                          <w:tcPr>
                            <w:tcW w:w="3006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5:10pm </w:t>
                            </w:r>
                          </w:p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005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>A Levels and Options</w:t>
                            </w:r>
                          </w:p>
                        </w:tc>
                        <w:tc>
                          <w:tcPr>
                            <w:tcW w:w="3005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</w:tc>
                      </w:tr>
                      <w:tr w:rsidR="00C45074" w:rsidRPr="00C91495" w:rsidTr="00C91495">
                        <w:tc>
                          <w:tcPr>
                            <w:tcW w:w="3006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5:20pm</w:t>
                            </w:r>
                          </w:p>
                        </w:tc>
                        <w:tc>
                          <w:tcPr>
                            <w:tcW w:w="3005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>Pastoral Care</w:t>
                            </w:r>
                          </w:p>
                        </w:tc>
                        <w:tc>
                          <w:tcPr>
                            <w:tcW w:w="3005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>Head of Y12 &amp; 13 Miss D Matthew</w:t>
                            </w:r>
                          </w:p>
                        </w:tc>
                      </w:tr>
                      <w:tr w:rsidR="00C45074" w:rsidRPr="00C91495" w:rsidTr="00C91495">
                        <w:tc>
                          <w:tcPr>
                            <w:tcW w:w="1796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5:30pm</w:t>
                            </w:r>
                          </w:p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3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 xml:space="preserve">Welsh Baccalaureate  </w:t>
                            </w:r>
                          </w:p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>Mr M Faulds</w:t>
                            </w:r>
                          </w:p>
                        </w:tc>
                      </w:tr>
                      <w:tr w:rsidR="00C45074" w:rsidRPr="00C91495" w:rsidTr="00C91495">
                        <w:tc>
                          <w:tcPr>
                            <w:tcW w:w="1796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6pm </w:t>
                            </w:r>
                          </w:p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3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>University Life</w:t>
                            </w:r>
                          </w:p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>Cardiff University</w:t>
                            </w:r>
                          </w:p>
                        </w:tc>
                      </w:tr>
                      <w:tr w:rsidR="00C45074" w:rsidRPr="00C91495" w:rsidTr="00C91495">
                        <w:tc>
                          <w:tcPr>
                            <w:tcW w:w="1796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6:20pm </w:t>
                            </w:r>
                          </w:p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13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>St Martin’s Sixth Form</w:t>
                            </w:r>
                          </w:p>
                        </w:tc>
                        <w:tc>
                          <w:tcPr>
                            <w:tcW w:w="202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>Head Boy and Head Girl</w:t>
                            </w:r>
                          </w:p>
                        </w:tc>
                      </w:tr>
                      <w:tr w:rsidR="00C45074" w:rsidRPr="00C91495" w:rsidTr="00C91495">
                        <w:tc>
                          <w:tcPr>
                            <w:tcW w:w="1796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7pm </w:t>
                            </w:r>
                          </w:p>
                        </w:tc>
                        <w:tc>
                          <w:tcPr>
                            <w:tcW w:w="213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 xml:space="preserve">University Life </w:t>
                            </w:r>
                          </w:p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20" w:type="dxa"/>
                            <w:shd w:val="clear" w:color="auto" w:fill="auto"/>
                          </w:tcPr>
                          <w:p w:rsidR="00C45074" w:rsidRPr="00C91495" w:rsidRDefault="00C45074" w:rsidP="00D10A4F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91495">
                              <w:rPr>
                                <w:rFonts w:ascii="Arial" w:hAnsi="Arial" w:cs="Arial"/>
                                <w:sz w:val="20"/>
                              </w:rPr>
                              <w:t xml:space="preserve">Aberystwyth University </w:t>
                            </w:r>
                          </w:p>
                        </w:tc>
                      </w:tr>
                    </w:tbl>
                    <w:p w:rsidR="00C45074" w:rsidRDefault="00C45074" w:rsidP="00C45074">
                      <w:pPr>
                        <w:pStyle w:val="Header"/>
                        <w:tabs>
                          <w:tab w:val="left" w:pos="2340"/>
                        </w:tabs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C45074" w:rsidRPr="00A25B5F" w:rsidRDefault="00C45074" w:rsidP="00A25B5F">
                      <w:pPr>
                        <w:pStyle w:val="Header"/>
                        <w:tabs>
                          <w:tab w:val="left" w:pos="2340"/>
                        </w:tabs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5:30PM -7:30PM - S</w:t>
                      </w:r>
                      <w:r w:rsidRPr="007B093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ubject </w:t>
                      </w:r>
                      <w:r w:rsidR="00A25B5F">
                        <w:rPr>
                          <w:rFonts w:ascii="Arial" w:hAnsi="Arial" w:cs="Arial"/>
                          <w:sz w:val="18"/>
                          <w:szCs w:val="18"/>
                        </w:rPr>
                        <w:t>staff available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to discuss options. </w:t>
                      </w:r>
                      <w:r w:rsidRPr="007B0938"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</w:r>
                    </w:p>
                    <w:p w:rsidR="00C45074" w:rsidRDefault="00C45074" w:rsidP="00C45074">
                      <w:pPr>
                        <w:pStyle w:val="Header"/>
                      </w:pPr>
                    </w:p>
                    <w:p w:rsidR="00C45074" w:rsidRDefault="00C45074" w:rsidP="00C45074">
                      <w:pPr>
                        <w:pStyle w:val="Header"/>
                      </w:pPr>
                    </w:p>
                  </w:txbxContent>
                </v:textbox>
              </v:shape>
            </w:pict>
          </mc:Fallback>
        </mc:AlternateContent>
      </w: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pStyle w:val="Header"/>
        <w:rPr>
          <w:rFonts w:ascii="Arial" w:hAnsi="Arial" w:cs="Arial"/>
          <w:sz w:val="20"/>
          <w:szCs w:val="20"/>
        </w:rPr>
      </w:pPr>
    </w:p>
    <w:p w:rsidR="00C45074" w:rsidRPr="00D10A4F" w:rsidRDefault="00C45074" w:rsidP="00C45074">
      <w:pPr>
        <w:rPr>
          <w:rFonts w:ascii="Arial" w:hAnsi="Arial" w:cs="Arial"/>
          <w:sz w:val="22"/>
        </w:rPr>
      </w:pPr>
    </w:p>
    <w:p w:rsidR="00C45074" w:rsidRPr="00D10A4F" w:rsidRDefault="00C45074" w:rsidP="00C45074">
      <w:pPr>
        <w:rPr>
          <w:rFonts w:ascii="Arial" w:hAnsi="Arial" w:cs="Arial"/>
          <w:sz w:val="22"/>
        </w:rPr>
      </w:pPr>
    </w:p>
    <w:p w:rsidR="00C45074" w:rsidRDefault="00C45074" w:rsidP="00B91376">
      <w:pPr>
        <w:rPr>
          <w:rFonts w:ascii="Arial" w:hAnsi="Arial" w:cs="Arial"/>
          <w:sz w:val="20"/>
          <w:szCs w:val="20"/>
        </w:rPr>
      </w:pPr>
    </w:p>
    <w:sectPr w:rsidR="00C45074" w:rsidSect="00C45074">
      <w:headerReference w:type="default" r:id="rId14"/>
      <w:footerReference w:type="default" r:id="rId15"/>
      <w:type w:val="continuous"/>
      <w:pgSz w:w="11907" w:h="16840" w:code="9"/>
      <w:pgMar w:top="720" w:right="720" w:bottom="720" w:left="720" w:header="283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7C5" w:rsidRDefault="00A277C5">
      <w:r>
        <w:separator/>
      </w:r>
    </w:p>
  </w:endnote>
  <w:endnote w:type="continuationSeparator" w:id="0">
    <w:p w:rsidR="00A277C5" w:rsidRDefault="00A27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D7C" w:rsidRDefault="004B5D7C">
    <w:pPr>
      <w:tabs>
        <w:tab w:val="left" w:pos="4140"/>
      </w:tabs>
      <w:jc w:val="center"/>
      <w:rPr>
        <w:rFonts w:ascii="Segoe Print" w:hAnsi="Segoe Print"/>
        <w:b/>
        <w:bCs/>
        <w:iCs/>
        <w:color w:val="FF000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Segoe Print" w:hAnsi="Segoe Print"/>
        <w:b/>
        <w:color w:val="FF000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Learning Together, Achieving Forever    </w:t>
    </w:r>
    <w:r>
      <w:rPr>
        <w:rFonts w:ascii="Segoe Print" w:hAnsi="Segoe Print"/>
        <w:b/>
        <w:bCs/>
        <w:iCs/>
        <w:color w:val="FF000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Dysgu ynghyd, cyflawni o hyd</w:t>
    </w:r>
  </w:p>
  <w:p w:rsidR="004B5D7C" w:rsidRDefault="004B5D7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9AD7B47" wp14:editId="1F5F32A1">
          <wp:simplePos x="0" y="0"/>
          <wp:positionH relativeFrom="column">
            <wp:posOffset>-306705</wp:posOffset>
          </wp:positionH>
          <wp:positionV relativeFrom="paragraph">
            <wp:posOffset>96520</wp:posOffset>
          </wp:positionV>
          <wp:extent cx="1019175" cy="657860"/>
          <wp:effectExtent l="0" t="0" r="9525" b="8890"/>
          <wp:wrapNone/>
          <wp:docPr id="58" name="Picture 58" descr="Sports Council Of Wal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 descr="Sports Council Of Wal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657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22260A2E" wp14:editId="28614953">
          <wp:simplePos x="0" y="0"/>
          <wp:positionH relativeFrom="column">
            <wp:posOffset>712470</wp:posOffset>
          </wp:positionH>
          <wp:positionV relativeFrom="paragraph">
            <wp:posOffset>189230</wp:posOffset>
          </wp:positionV>
          <wp:extent cx="1133475" cy="419735"/>
          <wp:effectExtent l="0" t="0" r="9525" b="0"/>
          <wp:wrapNone/>
          <wp:docPr id="6" name="Picture 6" descr="C:\Users\coaklc\AppData\Local\Microsoft\Windows\Temporary Internet Files\Content.Outlook\9NLXC7NK\CWM-logo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aklc\AppData\Local\Microsoft\Windows\Temporary Internet Files\Content.Outlook\9NLXC7NK\CWM-logo (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746BAFD" wp14:editId="2F803A7A">
          <wp:simplePos x="0" y="0"/>
          <wp:positionH relativeFrom="column">
            <wp:posOffset>4309110</wp:posOffset>
          </wp:positionH>
          <wp:positionV relativeFrom="paragraph">
            <wp:posOffset>90170</wp:posOffset>
          </wp:positionV>
          <wp:extent cx="590550" cy="600075"/>
          <wp:effectExtent l="0" t="0" r="0" b="9525"/>
          <wp:wrapNone/>
          <wp:docPr id="55" name="Picture 55" descr="5x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5x6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  <w:sz w:val="20"/>
        <w:lang w:eastAsia="en-GB"/>
      </w:rPr>
      <w:drawing>
        <wp:anchor distT="0" distB="0" distL="114300" distR="114300" simplePos="0" relativeHeight="251657216" behindDoc="0" locked="0" layoutInCell="1" allowOverlap="1" wp14:anchorId="6550277F" wp14:editId="4F08106C">
          <wp:simplePos x="0" y="0"/>
          <wp:positionH relativeFrom="column">
            <wp:posOffset>3265170</wp:posOffset>
          </wp:positionH>
          <wp:positionV relativeFrom="paragraph">
            <wp:posOffset>107950</wp:posOffset>
          </wp:positionV>
          <wp:extent cx="847725" cy="440690"/>
          <wp:effectExtent l="0" t="0" r="9525" b="0"/>
          <wp:wrapNone/>
          <wp:docPr id="54" name="Picture 54" descr="PE &amp; School Spo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PE &amp; School Sport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440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  <w:sz w:val="20"/>
        <w:lang w:eastAsia="en-GB"/>
      </w:rPr>
      <w:drawing>
        <wp:anchor distT="0" distB="0" distL="114300" distR="114300" simplePos="0" relativeHeight="251662336" behindDoc="0" locked="0" layoutInCell="1" allowOverlap="1" wp14:anchorId="036ADE8C" wp14:editId="35E85622">
          <wp:simplePos x="0" y="0"/>
          <wp:positionH relativeFrom="column">
            <wp:posOffset>5751195</wp:posOffset>
          </wp:positionH>
          <wp:positionV relativeFrom="paragraph">
            <wp:posOffset>154940</wp:posOffset>
          </wp:positionV>
          <wp:extent cx="868680" cy="561975"/>
          <wp:effectExtent l="0" t="0" r="7620" b="9525"/>
          <wp:wrapNone/>
          <wp:docPr id="61" name="Picture 61" descr="bec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 descr="bect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  <w:sz w:val="20"/>
        <w:lang w:eastAsia="en-GB"/>
      </w:rPr>
      <w:drawing>
        <wp:anchor distT="0" distB="0" distL="114300" distR="114300" simplePos="0" relativeHeight="251653120" behindDoc="0" locked="0" layoutInCell="1" allowOverlap="1" wp14:anchorId="2D3D35D0" wp14:editId="20462FC7">
          <wp:simplePos x="0" y="0"/>
          <wp:positionH relativeFrom="column">
            <wp:posOffset>2672080</wp:posOffset>
          </wp:positionH>
          <wp:positionV relativeFrom="paragraph">
            <wp:posOffset>89535</wp:posOffset>
          </wp:positionV>
          <wp:extent cx="431165" cy="551180"/>
          <wp:effectExtent l="0" t="0" r="6985" b="1270"/>
          <wp:wrapNone/>
          <wp:docPr id="3" name="Picture 1" descr="EIPA LOGO low 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IPA LOGO low res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551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  <w:sz w:val="20"/>
        <w:lang w:eastAsia="en-GB"/>
      </w:rPr>
      <w:drawing>
        <wp:anchor distT="0" distB="0" distL="114300" distR="114300" simplePos="0" relativeHeight="251659264" behindDoc="0" locked="0" layoutInCell="1" allowOverlap="1" wp14:anchorId="3FA39626" wp14:editId="01C3F3C5">
          <wp:simplePos x="0" y="0"/>
          <wp:positionH relativeFrom="column">
            <wp:posOffset>1950720</wp:posOffset>
          </wp:positionH>
          <wp:positionV relativeFrom="paragraph">
            <wp:posOffset>110490</wp:posOffset>
          </wp:positionV>
          <wp:extent cx="438150" cy="561975"/>
          <wp:effectExtent l="0" t="0" r="0" b="9525"/>
          <wp:wrapNone/>
          <wp:docPr id="56" name="Picture 56" descr="Quality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" descr="QualityMark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  <w:sz w:val="20"/>
        <w:lang w:eastAsia="en-GB"/>
      </w:rPr>
      <w:drawing>
        <wp:anchor distT="0" distB="0" distL="114300" distR="114300" simplePos="0" relativeHeight="251655168" behindDoc="1" locked="0" layoutInCell="1" allowOverlap="1" wp14:anchorId="556B7660" wp14:editId="16A9285B">
          <wp:simplePos x="0" y="0"/>
          <wp:positionH relativeFrom="column">
            <wp:posOffset>4985385</wp:posOffset>
          </wp:positionH>
          <wp:positionV relativeFrom="paragraph">
            <wp:posOffset>97790</wp:posOffset>
          </wp:positionV>
          <wp:extent cx="619125" cy="619125"/>
          <wp:effectExtent l="0" t="0" r="9525" b="9525"/>
          <wp:wrapNone/>
          <wp:docPr id="52" name="Picture 52" descr="ECO-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ECO-Schools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27DEF9D" wp14:editId="645E61F4">
              <wp:simplePos x="0" y="0"/>
              <wp:positionH relativeFrom="column">
                <wp:posOffset>3103245</wp:posOffset>
              </wp:positionH>
              <wp:positionV relativeFrom="paragraph">
                <wp:posOffset>387350</wp:posOffset>
              </wp:positionV>
              <wp:extent cx="1205865" cy="390525"/>
              <wp:effectExtent l="0" t="0" r="0" b="3175"/>
              <wp:wrapNone/>
              <wp:docPr id="2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5865" cy="390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B5D7C" w:rsidRDefault="004B5D7C">
                          <w:pPr>
                            <w:jc w:val="center"/>
                            <w:rPr>
                              <w:sz w:val="16"/>
                            </w:rPr>
                          </w:pPr>
                        </w:p>
                        <w:p w:rsidR="004B5D7C" w:rsidRDefault="004B5D7C">
                          <w:pPr>
                            <w:pStyle w:val="BodyText2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Raising Standards –</w:t>
                          </w:r>
                        </w:p>
                        <w:p w:rsidR="004B5D7C" w:rsidRDefault="004B5D7C">
                          <w:pPr>
                            <w:pStyle w:val="BodyText2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Extending Opportunities</w:t>
                          </w:r>
                        </w:p>
                        <w:p w:rsidR="004B5D7C" w:rsidRDefault="004B5D7C">
                          <w:pPr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244.35pt;margin-top:30.5pt;width:94.95pt;height:30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" stroked="f">
              <v:textbox>
                <w:txbxContent>
                  <w:p w:rsidR="004B5D7C" w:rsidRDefault="004B5D7C">
                    <w:pPr>
                      <w:jc w:val="center"/>
                      <w:rPr>
                        <w:sz w:val="16"/>
                      </w:rPr>
                    </w:pPr>
                  </w:p>
                  <w:p w:rsidR="004B5D7C" w:rsidRDefault="004B5D7C">
                    <w:pPr>
                      <w:pStyle w:val="BodyText2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Raising Standards –</w:t>
                    </w:r>
                  </w:p>
                  <w:p w:rsidR="004B5D7C" w:rsidRDefault="004B5D7C">
                    <w:pPr>
                      <w:pStyle w:val="BodyText2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Extending Opportunities</w:t>
                    </w:r>
                  </w:p>
                  <w:p w:rsidR="004B5D7C" w:rsidRDefault="004B5D7C">
                    <w:pPr>
                      <w:rPr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7C5" w:rsidRDefault="00A277C5">
      <w:r>
        <w:separator/>
      </w:r>
    </w:p>
  </w:footnote>
  <w:footnote w:type="continuationSeparator" w:id="0">
    <w:p w:rsidR="00A277C5" w:rsidRDefault="00A277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D7C" w:rsidRDefault="004B5D7C">
    <w:pPr>
      <w:pStyle w:val="Footer"/>
      <w:jc w:val="center"/>
      <w:rPr>
        <w:rFonts w:ascii="Arial" w:hAnsi="Arial" w:cs="Arial"/>
        <w:sz w:val="16"/>
      </w:rPr>
    </w:pPr>
    <w:smartTag w:uri="urn:schemas-microsoft-com:office:smarttags" w:element="place">
      <w:smartTag w:uri="urn:schemas-microsoft-com:office:smarttags" w:element="PlaceName">
        <w:r>
          <w:rPr>
            <w:rFonts w:ascii="Arial" w:hAnsi="Arial" w:cs="Arial"/>
            <w:sz w:val="16"/>
          </w:rPr>
          <w:t>Caerphilly</w:t>
        </w:r>
      </w:smartTag>
      <w:r>
        <w:rPr>
          <w:rFonts w:ascii="Arial" w:hAnsi="Arial" w:cs="Arial"/>
          <w:sz w:val="16"/>
        </w:rPr>
        <w:t xml:space="preserve"> </w:t>
      </w:r>
      <w:smartTag w:uri="urn:schemas-microsoft-com:office:smarttags" w:element="PlaceType">
        <w:r>
          <w:rPr>
            <w:rFonts w:ascii="Arial" w:hAnsi="Arial" w:cs="Arial"/>
            <w:sz w:val="16"/>
          </w:rPr>
          <w:t>County</w:t>
        </w:r>
      </w:smartTag>
    </w:smartTag>
    <w:r>
      <w:rPr>
        <w:rFonts w:ascii="Arial" w:hAnsi="Arial" w:cs="Arial"/>
        <w:sz w:val="16"/>
      </w:rPr>
      <w:t xml:space="preserve"> Borough Council</w:t>
    </w:r>
    <w:r>
      <w:rPr>
        <w:rFonts w:ascii="Arial" w:hAnsi="Arial" w:cs="Arial"/>
        <w:i/>
        <w:iCs/>
        <w:sz w:val="16"/>
      </w:rPr>
      <w:t xml:space="preserve"> Cyngor Bwrdeistref Siriol Caerffili</w:t>
    </w:r>
  </w:p>
  <w:p w:rsidR="004B5D7C" w:rsidRDefault="004B5D7C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8287E38" wp14:editId="747F109E">
              <wp:simplePos x="0" y="0"/>
              <wp:positionH relativeFrom="column">
                <wp:posOffset>0</wp:posOffset>
              </wp:positionH>
              <wp:positionV relativeFrom="paragraph">
                <wp:posOffset>36195</wp:posOffset>
              </wp:positionV>
              <wp:extent cx="6467475" cy="0"/>
              <wp:effectExtent l="9525" t="7620" r="9525" b="1143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674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3FB5304" id="Line 4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5pt" to="509.2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cqWFA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" strokecolor="red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3A0C"/>
    <w:multiLevelType w:val="hybridMultilevel"/>
    <w:tmpl w:val="3E4AE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71442"/>
    <w:multiLevelType w:val="hybridMultilevel"/>
    <w:tmpl w:val="AD12F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717DF"/>
    <w:multiLevelType w:val="hybridMultilevel"/>
    <w:tmpl w:val="09A8C2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876D04"/>
    <w:multiLevelType w:val="hybridMultilevel"/>
    <w:tmpl w:val="14DED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0C77D3"/>
    <w:multiLevelType w:val="hybridMultilevel"/>
    <w:tmpl w:val="764EFC88"/>
    <w:lvl w:ilvl="0" w:tplc="0809000F">
      <w:start w:val="1"/>
      <w:numFmt w:val="decimal"/>
      <w:lvlText w:val="%1."/>
      <w:lvlJc w:val="left"/>
      <w:pPr>
        <w:ind w:left="436" w:hanging="360"/>
      </w:pPr>
    </w:lvl>
    <w:lvl w:ilvl="1" w:tplc="08090019" w:tentative="1">
      <w:start w:val="1"/>
      <w:numFmt w:val="lowerLetter"/>
      <w:lvlText w:val="%2."/>
      <w:lvlJc w:val="left"/>
      <w:pPr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2AB5176D"/>
    <w:multiLevelType w:val="hybridMultilevel"/>
    <w:tmpl w:val="A8E623A6"/>
    <w:lvl w:ilvl="0" w:tplc="7062F146">
      <w:start w:val="1"/>
      <w:numFmt w:val="bullet"/>
      <w:lvlText w:val="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FED40E9"/>
    <w:multiLevelType w:val="hybridMultilevel"/>
    <w:tmpl w:val="DB365B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B348A"/>
    <w:multiLevelType w:val="hybridMultilevel"/>
    <w:tmpl w:val="8D4C0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6949BF"/>
    <w:multiLevelType w:val="hybridMultilevel"/>
    <w:tmpl w:val="7F3ED4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8A11583"/>
    <w:multiLevelType w:val="hybridMultilevel"/>
    <w:tmpl w:val="D6B80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9"/>
  </w:num>
  <w:num w:numId="5">
    <w:abstractNumId w:val="2"/>
  </w:num>
  <w:num w:numId="6">
    <w:abstractNumId w:val="4"/>
  </w:num>
  <w:num w:numId="7">
    <w:abstractNumId w:val="0"/>
  </w:num>
  <w:num w:numId="8">
    <w:abstractNumId w:val="1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CEA"/>
    <w:rsid w:val="00014063"/>
    <w:rsid w:val="00031B02"/>
    <w:rsid w:val="00056E6E"/>
    <w:rsid w:val="00073C4C"/>
    <w:rsid w:val="00095746"/>
    <w:rsid w:val="000E71B5"/>
    <w:rsid w:val="0010175E"/>
    <w:rsid w:val="00110CBD"/>
    <w:rsid w:val="00114BCC"/>
    <w:rsid w:val="00124726"/>
    <w:rsid w:val="0016432A"/>
    <w:rsid w:val="001900DB"/>
    <w:rsid w:val="001D78D9"/>
    <w:rsid w:val="001E0BF9"/>
    <w:rsid w:val="00213D62"/>
    <w:rsid w:val="0021452C"/>
    <w:rsid w:val="00251124"/>
    <w:rsid w:val="002535DD"/>
    <w:rsid w:val="002714B9"/>
    <w:rsid w:val="002801C4"/>
    <w:rsid w:val="00293863"/>
    <w:rsid w:val="00295D1F"/>
    <w:rsid w:val="002A1B5C"/>
    <w:rsid w:val="002C5D42"/>
    <w:rsid w:val="002D418A"/>
    <w:rsid w:val="003465CF"/>
    <w:rsid w:val="00363372"/>
    <w:rsid w:val="00397C08"/>
    <w:rsid w:val="003C7D79"/>
    <w:rsid w:val="004309BB"/>
    <w:rsid w:val="00435FF8"/>
    <w:rsid w:val="00463B0A"/>
    <w:rsid w:val="004655BC"/>
    <w:rsid w:val="00491BFC"/>
    <w:rsid w:val="004975E2"/>
    <w:rsid w:val="004A50C0"/>
    <w:rsid w:val="004B5D7C"/>
    <w:rsid w:val="004D6C7C"/>
    <w:rsid w:val="005028F8"/>
    <w:rsid w:val="00525A78"/>
    <w:rsid w:val="00554CEA"/>
    <w:rsid w:val="005E4568"/>
    <w:rsid w:val="00653B3D"/>
    <w:rsid w:val="00661CA9"/>
    <w:rsid w:val="006A700A"/>
    <w:rsid w:val="006C118A"/>
    <w:rsid w:val="006E1AA9"/>
    <w:rsid w:val="006F6758"/>
    <w:rsid w:val="00753D44"/>
    <w:rsid w:val="00767F55"/>
    <w:rsid w:val="007771C0"/>
    <w:rsid w:val="007839F9"/>
    <w:rsid w:val="007C24EF"/>
    <w:rsid w:val="00845E99"/>
    <w:rsid w:val="0086164A"/>
    <w:rsid w:val="008B777B"/>
    <w:rsid w:val="008C4255"/>
    <w:rsid w:val="008D274F"/>
    <w:rsid w:val="00905F4B"/>
    <w:rsid w:val="0093474E"/>
    <w:rsid w:val="00986AFF"/>
    <w:rsid w:val="009874F9"/>
    <w:rsid w:val="009A22EB"/>
    <w:rsid w:val="009E2C8C"/>
    <w:rsid w:val="00A14242"/>
    <w:rsid w:val="00A14DBC"/>
    <w:rsid w:val="00A20B62"/>
    <w:rsid w:val="00A25B5F"/>
    <w:rsid w:val="00A277C5"/>
    <w:rsid w:val="00A36E03"/>
    <w:rsid w:val="00A53911"/>
    <w:rsid w:val="00AB42D4"/>
    <w:rsid w:val="00AC6D6A"/>
    <w:rsid w:val="00B27ED7"/>
    <w:rsid w:val="00B5356A"/>
    <w:rsid w:val="00B80CBD"/>
    <w:rsid w:val="00B8458A"/>
    <w:rsid w:val="00B91376"/>
    <w:rsid w:val="00BA1DA5"/>
    <w:rsid w:val="00BB5D3B"/>
    <w:rsid w:val="00BD0688"/>
    <w:rsid w:val="00C03319"/>
    <w:rsid w:val="00C318B2"/>
    <w:rsid w:val="00C45074"/>
    <w:rsid w:val="00CE1C93"/>
    <w:rsid w:val="00CE5096"/>
    <w:rsid w:val="00D44FB9"/>
    <w:rsid w:val="00D7558B"/>
    <w:rsid w:val="00DE6008"/>
    <w:rsid w:val="00E404EE"/>
    <w:rsid w:val="00EE0489"/>
    <w:rsid w:val="00EF7D7E"/>
    <w:rsid w:val="00F51E32"/>
    <w:rsid w:val="00F55D5E"/>
    <w:rsid w:val="00F67D78"/>
    <w:rsid w:val="00FF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pPr>
      <w:keepNext/>
      <w:tabs>
        <w:tab w:val="left" w:pos="4140"/>
      </w:tabs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link w:val="Heading4Char"/>
    <w:qFormat/>
    <w:rsid w:val="00363372"/>
    <w:pPr>
      <w:keepNext/>
      <w:jc w:val="center"/>
      <w:outlineLvl w:val="3"/>
    </w:pPr>
    <w:rPr>
      <w:rFonts w:ascii="Comic Sans MS" w:hAnsi="Comic Sans MS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Pr>
      <w:rFonts w:ascii="Arial" w:hAnsi="Arial" w:cs="Arial"/>
      <w:i/>
      <w:iCs/>
      <w:sz w:val="16"/>
      <w:szCs w:val="20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s21">
    <w:name w:val="s21"/>
    <w:basedOn w:val="Normal"/>
    <w:rsid w:val="00114BCC"/>
    <w:pPr>
      <w:spacing w:before="100" w:beforeAutospacing="1" w:after="100" w:afterAutospacing="1"/>
    </w:pPr>
    <w:rPr>
      <w:rFonts w:ascii="Calibri" w:eastAsiaTheme="minorHAnsi" w:hAnsi="Calibri"/>
      <w:sz w:val="22"/>
      <w:szCs w:val="22"/>
    </w:rPr>
  </w:style>
  <w:style w:type="paragraph" w:customStyle="1" w:styleId="s2">
    <w:name w:val="s2"/>
    <w:basedOn w:val="Normal"/>
    <w:rsid w:val="00114BCC"/>
    <w:pPr>
      <w:spacing w:before="100" w:beforeAutospacing="1" w:after="100" w:afterAutospacing="1"/>
    </w:pPr>
    <w:rPr>
      <w:rFonts w:ascii="Calibri" w:eastAsiaTheme="minorHAnsi" w:hAnsi="Calibri"/>
      <w:sz w:val="22"/>
      <w:szCs w:val="22"/>
    </w:rPr>
  </w:style>
  <w:style w:type="character" w:customStyle="1" w:styleId="s19">
    <w:name w:val="s19"/>
    <w:basedOn w:val="DefaultParagraphFont"/>
    <w:rsid w:val="00114BCC"/>
  </w:style>
  <w:style w:type="character" w:customStyle="1" w:styleId="Heading3Char">
    <w:name w:val="Heading 3 Char"/>
    <w:link w:val="Heading3"/>
    <w:rsid w:val="0093474E"/>
    <w:rPr>
      <w:b/>
      <w:bCs/>
      <w:sz w:val="22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839F9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839F9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Heading4Char">
    <w:name w:val="Heading 4 Char"/>
    <w:basedOn w:val="DefaultParagraphFont"/>
    <w:link w:val="Heading4"/>
    <w:rsid w:val="00363372"/>
    <w:rPr>
      <w:rFonts w:ascii="Comic Sans MS" w:hAnsi="Comic Sans MS"/>
      <w:sz w:val="48"/>
      <w:szCs w:val="24"/>
      <w:lang w:eastAsia="en-US"/>
    </w:rPr>
  </w:style>
  <w:style w:type="character" w:customStyle="1" w:styleId="HeaderChar">
    <w:name w:val="Header Char"/>
    <w:link w:val="Header"/>
    <w:rsid w:val="00C45074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pPr>
      <w:keepNext/>
      <w:tabs>
        <w:tab w:val="left" w:pos="4140"/>
      </w:tabs>
      <w:outlineLvl w:val="2"/>
    </w:pPr>
    <w:rPr>
      <w:b/>
      <w:bCs/>
      <w:sz w:val="22"/>
    </w:rPr>
  </w:style>
  <w:style w:type="paragraph" w:styleId="Heading4">
    <w:name w:val="heading 4"/>
    <w:basedOn w:val="Normal"/>
    <w:next w:val="Normal"/>
    <w:link w:val="Heading4Char"/>
    <w:qFormat/>
    <w:rsid w:val="00363372"/>
    <w:pPr>
      <w:keepNext/>
      <w:jc w:val="center"/>
      <w:outlineLvl w:val="3"/>
    </w:pPr>
    <w:rPr>
      <w:rFonts w:ascii="Comic Sans MS" w:hAnsi="Comic Sans MS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Pr>
      <w:rFonts w:ascii="Arial" w:hAnsi="Arial" w:cs="Arial"/>
      <w:i/>
      <w:iCs/>
      <w:sz w:val="16"/>
      <w:szCs w:val="20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s21">
    <w:name w:val="s21"/>
    <w:basedOn w:val="Normal"/>
    <w:rsid w:val="00114BCC"/>
    <w:pPr>
      <w:spacing w:before="100" w:beforeAutospacing="1" w:after="100" w:afterAutospacing="1"/>
    </w:pPr>
    <w:rPr>
      <w:rFonts w:ascii="Calibri" w:eastAsiaTheme="minorHAnsi" w:hAnsi="Calibri"/>
      <w:sz w:val="22"/>
      <w:szCs w:val="22"/>
    </w:rPr>
  </w:style>
  <w:style w:type="paragraph" w:customStyle="1" w:styleId="s2">
    <w:name w:val="s2"/>
    <w:basedOn w:val="Normal"/>
    <w:rsid w:val="00114BCC"/>
    <w:pPr>
      <w:spacing w:before="100" w:beforeAutospacing="1" w:after="100" w:afterAutospacing="1"/>
    </w:pPr>
    <w:rPr>
      <w:rFonts w:ascii="Calibri" w:eastAsiaTheme="minorHAnsi" w:hAnsi="Calibri"/>
      <w:sz w:val="22"/>
      <w:szCs w:val="22"/>
    </w:rPr>
  </w:style>
  <w:style w:type="character" w:customStyle="1" w:styleId="s19">
    <w:name w:val="s19"/>
    <w:basedOn w:val="DefaultParagraphFont"/>
    <w:rsid w:val="00114BCC"/>
  </w:style>
  <w:style w:type="character" w:customStyle="1" w:styleId="Heading3Char">
    <w:name w:val="Heading 3 Char"/>
    <w:link w:val="Heading3"/>
    <w:rsid w:val="0093474E"/>
    <w:rPr>
      <w:b/>
      <w:bCs/>
      <w:sz w:val="22"/>
      <w:szCs w:val="24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839F9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839F9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Heading4Char">
    <w:name w:val="Heading 4 Char"/>
    <w:basedOn w:val="DefaultParagraphFont"/>
    <w:link w:val="Heading4"/>
    <w:rsid w:val="00363372"/>
    <w:rPr>
      <w:rFonts w:ascii="Comic Sans MS" w:hAnsi="Comic Sans MS"/>
      <w:sz w:val="48"/>
      <w:szCs w:val="24"/>
      <w:lang w:eastAsia="en-US"/>
    </w:rPr>
  </w:style>
  <w:style w:type="character" w:customStyle="1" w:styleId="HeaderChar">
    <w:name w:val="Header Char"/>
    <w:link w:val="Header"/>
    <w:rsid w:val="00C4507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stmartins.caerphilly.sch.u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TMCA@CAERPHILLY.GOV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tmartins.caerphilly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TMCA@CAERPHILLY.GOV.UK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OFFICE\LETTERHEAD\Letterhead%20April%202015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 April 2015</Template>
  <TotalTime>2</TotalTime>
  <Pages>1</Pages>
  <Words>197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1138</CharactersWithSpaces>
  <SharedDoc>false</SharedDoc>
  <HLinks>
    <vt:vector size="12" baseType="variant">
      <vt:variant>
        <vt:i4>2490481</vt:i4>
      </vt:variant>
      <vt:variant>
        <vt:i4>3</vt:i4>
      </vt:variant>
      <vt:variant>
        <vt:i4>0</vt:i4>
      </vt:variant>
      <vt:variant>
        <vt:i4>5</vt:i4>
      </vt:variant>
      <vt:variant>
        <vt:lpwstr>http://www.stmartins.caerphilly.sch.uk/</vt:lpwstr>
      </vt:variant>
      <vt:variant>
        <vt:lpwstr/>
      </vt:variant>
      <vt:variant>
        <vt:i4>6946839</vt:i4>
      </vt:variant>
      <vt:variant>
        <vt:i4>0</vt:i4>
      </vt:variant>
      <vt:variant>
        <vt:i4>0</vt:i4>
      </vt:variant>
      <vt:variant>
        <vt:i4>5</vt:i4>
      </vt:variant>
      <vt:variant>
        <vt:lpwstr>mailto:STMCA@CAERPHILLY.GOV.UK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K Pole</dc:creator>
  <cp:lastModifiedBy>Mrs C Coakley</cp:lastModifiedBy>
  <cp:revision>5</cp:revision>
  <cp:lastPrinted>2016-11-01T12:37:00Z</cp:lastPrinted>
  <dcterms:created xsi:type="dcterms:W3CDTF">2016-11-04T13:07:00Z</dcterms:created>
  <dcterms:modified xsi:type="dcterms:W3CDTF">2016-11-04T13:13:00Z</dcterms:modified>
</cp:coreProperties>
</file>